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960DEC" w:rsidP="00960DEC" w:rsidRDefault="00960DEC" w14:paraId="67604BA4" w14:textId="1B134787">
      <w:pPr>
        <w:pStyle w:val="Heading"/>
        <w:rPr>
          <w:sz w:val="52"/>
          <w:szCs w:val="52"/>
        </w:rPr>
      </w:pPr>
      <w:r w:rsidRPr="00960DEC">
        <w:rPr>
          <w:b w:val="0"/>
          <w:iCs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7FF6635E" wp14:editId="1F87F3E6">
            <wp:simplePos x="0" y="0"/>
            <wp:positionH relativeFrom="column">
              <wp:posOffset>6773545</wp:posOffset>
            </wp:positionH>
            <wp:positionV relativeFrom="paragraph">
              <wp:posOffset>-461645</wp:posOffset>
            </wp:positionV>
            <wp:extent cx="2781300" cy="148590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-2" r="5212" b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C01">
        <w:rPr>
          <w:sz w:val="52"/>
          <w:szCs w:val="52"/>
        </w:rPr>
        <w:t>Governor</w:t>
      </w:r>
      <w:r w:rsidR="00960DEC">
        <w:rPr>
          <w:sz w:val="52"/>
          <w:szCs w:val="52"/>
        </w:rPr>
        <w:t xml:space="preserve"> Attendance Register</w:t>
      </w:r>
    </w:p>
    <w:p w:rsidR="2612E7E7" w:rsidP="1D52F213" w:rsidRDefault="2612E7E7" w14:paraId="35366E94" w14:textId="63A21048">
      <w:pPr>
        <w:pStyle w:val="Heading"/>
        <w:rPr>
          <w:sz w:val="52"/>
          <w:szCs w:val="52"/>
        </w:rPr>
      </w:pPr>
      <w:r w:rsidRPr="2EF75E25" w:rsidR="1D424645">
        <w:rPr>
          <w:sz w:val="52"/>
          <w:szCs w:val="52"/>
        </w:rPr>
        <w:t>St Hilary</w:t>
      </w:r>
    </w:p>
    <w:p w:rsidRPr="00960DEC" w:rsidR="00E552D1" w:rsidP="39E0B2F6" w:rsidRDefault="00E552D1" w14:paraId="1D39565B" w14:textId="2CBE730D">
      <w:pPr>
        <w:pStyle w:val="3Bulletedcopyblue"/>
        <w:numPr>
          <w:ilvl w:val="0"/>
          <w:numId w:val="0"/>
        </w:numPr>
        <w:rPr>
          <w:rFonts w:eastAsia="Calibri" w:cs="Arial"/>
          <w:b w:val="1"/>
          <w:bCs w:val="1"/>
          <w:color w:val="7F7F7F" w:themeColor="text1" w:themeTint="80"/>
          <w:sz w:val="36"/>
          <w:szCs w:val="36"/>
          <w:lang w:val="en-GB"/>
        </w:rPr>
      </w:pPr>
      <w:r w:rsidRPr="39E0B2F6" w:rsidR="00E552D1">
        <w:rPr>
          <w:rFonts w:eastAsia="Calibri" w:cs="Arial"/>
          <w:b w:val="1"/>
          <w:bCs w:val="1"/>
          <w:color w:val="7F7F7F" w:themeColor="text1" w:themeTint="80" w:themeShade="FF"/>
          <w:sz w:val="36"/>
          <w:szCs w:val="36"/>
          <w:lang w:val="en-GB"/>
        </w:rPr>
        <w:t>202</w:t>
      </w:r>
      <w:r w:rsidRPr="39E0B2F6" w:rsidR="6D40183B">
        <w:rPr>
          <w:rFonts w:eastAsia="Calibri" w:cs="Arial"/>
          <w:b w:val="1"/>
          <w:bCs w:val="1"/>
          <w:color w:val="7F7F7F" w:themeColor="text1" w:themeTint="80" w:themeShade="FF"/>
          <w:sz w:val="36"/>
          <w:szCs w:val="36"/>
          <w:lang w:val="en-GB"/>
        </w:rPr>
        <w:t>4</w:t>
      </w:r>
      <w:r w:rsidRPr="39E0B2F6" w:rsidR="00E552D1">
        <w:rPr>
          <w:rFonts w:eastAsia="Calibri" w:cs="Arial"/>
          <w:b w:val="1"/>
          <w:bCs w:val="1"/>
          <w:color w:val="7F7F7F" w:themeColor="text1" w:themeTint="80" w:themeShade="FF"/>
          <w:sz w:val="36"/>
          <w:szCs w:val="36"/>
          <w:lang w:val="en-GB"/>
        </w:rPr>
        <w:t>/202</w:t>
      </w:r>
      <w:r w:rsidRPr="39E0B2F6" w:rsidR="26CB97DC">
        <w:rPr>
          <w:rFonts w:eastAsia="Calibri" w:cs="Arial"/>
          <w:b w:val="1"/>
          <w:bCs w:val="1"/>
          <w:color w:val="7F7F7F" w:themeColor="text1" w:themeTint="80" w:themeShade="FF"/>
          <w:sz w:val="36"/>
          <w:szCs w:val="36"/>
          <w:lang w:val="en-GB"/>
        </w:rPr>
        <w:t>5</w:t>
      </w:r>
    </w:p>
    <w:p w:rsidR="00E552D1" w:rsidP="00E552D1" w:rsidRDefault="00E552D1" w14:paraId="282A1DB0" w14:textId="77777777">
      <w:pPr>
        <w:pStyle w:val="3Bulletedcopyblue"/>
        <w:numPr>
          <w:ilvl w:val="0"/>
          <w:numId w:val="0"/>
        </w:numPr>
      </w:pPr>
    </w:p>
    <w:p w:rsidRPr="00E552D1" w:rsidR="009842F9" w:rsidP="00960DEC" w:rsidRDefault="00E552D1" w14:paraId="56E25149" w14:textId="67F7CAC0">
      <w:pPr>
        <w:pStyle w:val="3Bulletedcopyblue"/>
        <w:numPr>
          <w:ilvl w:val="0"/>
          <w:numId w:val="0"/>
        </w:numPr>
        <w:rPr>
          <w:b/>
          <w:bCs/>
        </w:rPr>
      </w:pPr>
      <w:r w:rsidRPr="00E552D1">
        <w:rPr>
          <w:b/>
          <w:bCs/>
        </w:rPr>
        <w:t>Key</w:t>
      </w:r>
    </w:p>
    <w:p w:rsidR="00E552D1" w:rsidP="00960DEC" w:rsidRDefault="00E552D1" w14:paraId="15D499BF" w14:textId="21727F1B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P</w:t>
      </w:r>
      <w:r>
        <w:t>: Present</w:t>
      </w:r>
    </w:p>
    <w:p w:rsidR="00E552D1" w:rsidP="00960DEC" w:rsidRDefault="00E552D1" w14:paraId="7A6EC253" w14:textId="332FA664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Ap</w:t>
      </w:r>
      <w:r>
        <w:t>: Apologies given and accepted</w:t>
      </w:r>
    </w:p>
    <w:p w:rsidR="009842F9" w:rsidP="00960DEC" w:rsidRDefault="00E552D1" w14:paraId="33FA6279" w14:textId="3E5D9615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Ab</w:t>
      </w:r>
      <w:r>
        <w:t>: Absent (no apologies given)</w:t>
      </w:r>
    </w:p>
    <w:p w:rsidRPr="00960DEC" w:rsidR="00960DEC" w:rsidP="00960DEC" w:rsidRDefault="00960DEC" w14:paraId="0208AD0E" w14:textId="77777777">
      <w:pPr>
        <w:pStyle w:val="1bodycopy"/>
        <w:rPr>
          <w:lang w:val="en-GB"/>
        </w:rPr>
      </w:pPr>
    </w:p>
    <w:tbl>
      <w:tblPr>
        <w:tblW w:w="1037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395"/>
        <w:gridCol w:w="1415"/>
        <w:gridCol w:w="1415"/>
        <w:gridCol w:w="1415"/>
        <w:gridCol w:w="1415"/>
        <w:gridCol w:w="1324"/>
      </w:tblGrid>
      <w:tr w:rsidRPr="00E552D1" w:rsidR="009518BE" w:rsidTr="11227B6B" w14:paraId="041AF10E" w14:textId="77777777">
        <w:trPr>
          <w:trHeight w:val="300"/>
        </w:trPr>
        <w:tc>
          <w:tcPr>
            <w:tcW w:w="3395" w:type="dxa"/>
            <w:tcBorders>
              <w:bottom w:val="single" w:color="FFFFFF" w:themeColor="background1" w:sz="4" w:space="0"/>
            </w:tcBorders>
            <w:shd w:val="clear" w:color="auto" w:fill="595959" w:themeFill="text1" w:themeFillTint="A6"/>
            <w:tcMar/>
            <w:vAlign w:val="center"/>
          </w:tcPr>
          <w:p w:rsidRPr="00E552D1" w:rsidR="009518BE" w:rsidP="0026181F" w:rsidRDefault="009518BE" w14:paraId="5663277F" w14:textId="77777777">
            <w:pPr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 w:rsidRPr="00E552D1">
              <w:rPr>
                <w:rFonts w:asciiTheme="minorHAnsi" w:hAnsiTheme="minorHAnsi" w:cstheme="minorHAnsi"/>
                <w:b/>
                <w:color w:val="FFFFFF"/>
                <w:szCs w:val="20"/>
              </w:rPr>
              <w:t>Name</w:t>
            </w:r>
          </w:p>
        </w:tc>
        <w:tc>
          <w:tcPr>
            <w:tcW w:w="1415" w:type="dxa"/>
            <w:shd w:val="clear" w:color="auto" w:fill="595959" w:themeFill="text1" w:themeFillTint="A6"/>
            <w:tcMar/>
            <w:vAlign w:val="center"/>
          </w:tcPr>
          <w:p w:rsidRPr="00E552D1" w:rsidR="009518BE" w:rsidP="2EF75E25" w:rsidRDefault="00110B71" w14:paraId="34EF1658" w14:textId="79503C2B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</w:pPr>
            <w:r w:rsidRPr="2EF75E25" w:rsidR="7219B7AA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27/11/25</w:t>
            </w:r>
          </w:p>
        </w:tc>
        <w:tc>
          <w:tcPr>
            <w:tcW w:w="1415" w:type="dxa"/>
            <w:shd w:val="clear" w:color="auto" w:fill="595959" w:themeFill="text1" w:themeFillTint="A6"/>
            <w:tcMar/>
            <w:vAlign w:val="center"/>
          </w:tcPr>
          <w:p w:rsidR="009518BE" w:rsidP="4C540B8A" w:rsidRDefault="00110B71" w14:paraId="497A113A" w14:textId="30DAFB70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</w:pPr>
            <w:r w:rsidRPr="2EF75E25" w:rsidR="2E6A4FC3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26/03/25</w:t>
            </w:r>
          </w:p>
        </w:tc>
        <w:tc>
          <w:tcPr>
            <w:tcW w:w="1415" w:type="dxa"/>
            <w:shd w:val="clear" w:color="auto" w:fill="595959" w:themeFill="text1" w:themeFillTint="A6"/>
            <w:tcMar/>
            <w:vAlign w:val="center"/>
          </w:tcPr>
          <w:p w:rsidRPr="00E552D1" w:rsidR="009518BE" w:rsidP="3D391240" w:rsidRDefault="00110B71" w14:paraId="4B02037F" w14:textId="2B205251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</w:pPr>
            <w:r w:rsidRPr="2EF75E25" w:rsidR="1032A4C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2</w:t>
            </w:r>
            <w:r w:rsidRPr="2EF75E25" w:rsidR="2478A73F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1</w:t>
            </w:r>
            <w:r w:rsidRPr="2EF75E25" w:rsidR="1032A4C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/05</w:t>
            </w:r>
            <w:r w:rsidRPr="2EF75E25" w:rsidR="4D88274B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/25</w:t>
            </w:r>
          </w:p>
        </w:tc>
        <w:tc>
          <w:tcPr>
            <w:tcW w:w="1415" w:type="dxa"/>
            <w:shd w:val="clear" w:color="auto" w:fill="595959" w:themeFill="text1" w:themeFillTint="A6"/>
            <w:tcMar/>
            <w:vAlign w:val="center"/>
          </w:tcPr>
          <w:p w:rsidRPr="00E552D1" w:rsidR="009518BE" w:rsidP="1D52F213" w:rsidRDefault="00110B71" w14:paraId="4E7FA5EC" w14:textId="678D4908">
            <w:pPr>
              <w:jc w:val="center"/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/>
              </w:rPr>
            </w:pPr>
            <w:r w:rsidRPr="2EF75E25" w:rsidR="22E2609D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02</w:t>
            </w:r>
            <w:r w:rsidRPr="2EF75E25" w:rsidR="47594A5E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/07/25</w:t>
            </w:r>
          </w:p>
        </w:tc>
        <w:tc>
          <w:tcPr>
            <w:tcW w:w="1324" w:type="dxa"/>
            <w:shd w:val="clear" w:color="auto" w:fill="595959" w:themeFill="text1" w:themeFillTint="A6"/>
            <w:tcMar/>
            <w:vAlign w:val="center"/>
          </w:tcPr>
          <w:p w:rsidRPr="00E552D1" w:rsidR="009518BE" w:rsidP="0026181F" w:rsidRDefault="009518BE" w14:paraId="48BC8A85" w14:textId="77777777">
            <w:pPr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</w:pPr>
            <w:r w:rsidRPr="00E552D1"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  <w:t>Total attended</w:t>
            </w:r>
          </w:p>
        </w:tc>
      </w:tr>
      <w:tr w:rsidRPr="00E552D1" w:rsidR="009518BE" w:rsidTr="11227B6B" w14:paraId="4F714C51" w14:textId="77777777">
        <w:trPr>
          <w:trHeight w:val="300"/>
        </w:trPr>
        <w:tc>
          <w:tcPr>
            <w:tcW w:w="3395" w:type="dxa"/>
            <w:tcBorders>
              <w:top w:val="single" w:color="FFFFFF" w:themeColor="background1" w:sz="4" w:space="0"/>
            </w:tcBorders>
            <w:shd w:val="clear" w:color="auto" w:fill="auto"/>
            <w:tcMar/>
          </w:tcPr>
          <w:p w:rsidRPr="00E552D1" w:rsidR="009518BE" w:rsidP="2EF75E25" w:rsidRDefault="009518BE" w14:paraId="189E464F" w14:textId="737D0DF4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</w:pPr>
            <w:r w:rsidRPr="2EF75E25" w:rsidR="7C0C4797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David Sharp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0AFBFC3A" w14:textId="2097A9D2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1838DB20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="009518BE" w:rsidP="1D52F213" w:rsidRDefault="009518BE" w14:paraId="228CFB33" w14:textId="283DCF11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4AE475D8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4950F74D" w14:textId="3D4B224B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3452AF45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Ap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32F18200" w14:textId="709B7561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38B9C80D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Ap</w:t>
            </w:r>
          </w:p>
        </w:tc>
        <w:tc>
          <w:tcPr>
            <w:tcW w:w="1324" w:type="dxa"/>
            <w:shd w:val="clear" w:color="auto" w:fill="auto"/>
            <w:tcMar/>
          </w:tcPr>
          <w:p w:rsidRPr="00E552D1" w:rsidR="009518BE" w:rsidP="1D52F213" w:rsidRDefault="002171D1" w14:paraId="25191CC4" w14:textId="05C193D1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38B9C80D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2</w:t>
            </w:r>
            <w:r w:rsidRPr="11227B6B" w:rsidR="3F23BD7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/4</w:t>
            </w:r>
          </w:p>
        </w:tc>
      </w:tr>
      <w:tr w:rsidRPr="00E552D1" w:rsidR="009518BE" w:rsidTr="11227B6B" w14:paraId="544D408D" w14:textId="77777777">
        <w:trPr>
          <w:trHeight w:val="300"/>
        </w:trPr>
        <w:tc>
          <w:tcPr>
            <w:tcW w:w="3395" w:type="dxa"/>
            <w:shd w:val="clear" w:color="auto" w:fill="auto"/>
            <w:tcMar/>
          </w:tcPr>
          <w:p w:rsidRPr="00E552D1" w:rsidR="009518BE" w:rsidP="1D52F213" w:rsidRDefault="009518BE" w14:paraId="48899ED9" w14:textId="6EAC954D">
            <w:pPr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3D391240" w:rsidR="7882152A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Rob Hamshar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629FBDB3" w14:textId="66CB0BC3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2487B3BE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="009518BE" w:rsidP="1D52F213" w:rsidRDefault="009518BE" w14:paraId="72B77511" w14:textId="5E54A52F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3BCB2752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42387C17" w14:textId="38C4D7B0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458DD724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0FF6D5CE" w14:textId="759766FB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3A260F33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324" w:type="dxa"/>
            <w:shd w:val="clear" w:color="auto" w:fill="auto"/>
            <w:tcMar/>
          </w:tcPr>
          <w:p w:rsidRPr="00E552D1" w:rsidR="009518BE" w:rsidP="1D52F213" w:rsidRDefault="002171D1" w14:paraId="661BD1D2" w14:textId="6499E0E0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3A260F33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4</w:t>
            </w:r>
            <w:r w:rsidRPr="11227B6B" w:rsidR="7D748E0A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/4</w:t>
            </w:r>
          </w:p>
        </w:tc>
      </w:tr>
      <w:tr w:rsidRPr="00E552D1" w:rsidR="009518BE" w:rsidTr="11227B6B" w14:paraId="66B03712" w14:textId="77777777">
        <w:trPr>
          <w:trHeight w:val="300"/>
        </w:trPr>
        <w:tc>
          <w:tcPr>
            <w:tcW w:w="3395" w:type="dxa"/>
            <w:shd w:val="clear" w:color="auto" w:fill="auto"/>
            <w:tcMar/>
          </w:tcPr>
          <w:p w:rsidR="009518BE" w:rsidP="1D52F213" w:rsidRDefault="009518BE" w14:paraId="472A7265" w14:textId="1670304E">
            <w:pPr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3174E822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Nikki Walters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5D8" w14:paraId="42736389" w14:textId="7FDF7479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16ECBD5F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="009518BE" w:rsidP="1D52F213" w:rsidRDefault="009518BE" w14:paraId="096E7C99" w14:textId="4DC8FB4B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0B3BB41F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2EF75E25" w:rsidRDefault="009515D8" w14:paraId="2199EA08" w14:textId="199DE34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</w:pPr>
            <w:r w:rsidRPr="2EF75E25" w:rsidR="3C89982B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5D8" w14:paraId="1AAA14F9" w14:textId="327B325D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76D17530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324" w:type="dxa"/>
            <w:shd w:val="clear" w:color="auto" w:fill="auto"/>
            <w:tcMar/>
          </w:tcPr>
          <w:p w:rsidRPr="00E552D1" w:rsidR="009518BE" w:rsidP="1D52F213" w:rsidRDefault="009515D8" w14:paraId="7573632A" w14:textId="03DD9B37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76D17530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4</w:t>
            </w:r>
            <w:r w:rsidRPr="11227B6B" w:rsidR="3ED9CA06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/4</w:t>
            </w:r>
          </w:p>
        </w:tc>
      </w:tr>
      <w:tr w:rsidRPr="00E552D1" w:rsidR="009518BE" w:rsidTr="11227B6B" w14:paraId="21A66AB2" w14:textId="77777777">
        <w:trPr>
          <w:trHeight w:val="300"/>
        </w:trPr>
        <w:tc>
          <w:tcPr>
            <w:tcW w:w="3395" w:type="dxa"/>
            <w:shd w:val="clear" w:color="auto" w:fill="auto"/>
            <w:tcMar/>
          </w:tcPr>
          <w:p w:rsidRPr="00E552D1" w:rsidR="009518BE" w:rsidP="1D52F213" w:rsidRDefault="009518BE" w14:paraId="32B24434" w14:textId="5BC32AC9">
            <w:pPr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6C5F463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Louise Greygoose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7BEF56B4" w14:textId="08860A2C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16ECBD5F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404040" w:themeFill="text1" w:themeFillTint="BF"/>
            <w:tcMar/>
          </w:tcPr>
          <w:p w:rsidR="009518BE" w:rsidP="1D52F213" w:rsidRDefault="00D81A0C" w14:paraId="3D9F67B6" w14:textId="76AF34A5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</w:p>
        </w:tc>
        <w:tc>
          <w:tcPr>
            <w:tcW w:w="1415" w:type="dxa"/>
            <w:shd w:val="clear" w:color="auto" w:fill="404040" w:themeFill="text1" w:themeFillTint="BF"/>
            <w:tcMar/>
          </w:tcPr>
          <w:p w:rsidRPr="00E552D1" w:rsidR="009518BE" w:rsidP="1D52F213" w:rsidRDefault="009518BE" w14:paraId="125B1BBA" w14:textId="37BCD98C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</w:p>
        </w:tc>
        <w:tc>
          <w:tcPr>
            <w:tcW w:w="1415" w:type="dxa"/>
            <w:shd w:val="clear" w:color="auto" w:fill="404040" w:themeFill="text1" w:themeFillTint="BF"/>
            <w:tcMar/>
          </w:tcPr>
          <w:p w:rsidRPr="00E552D1" w:rsidR="009518BE" w:rsidP="1D52F213" w:rsidRDefault="009518BE" w14:paraId="539EAF4B" w14:textId="6DF0F7FA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</w:p>
        </w:tc>
        <w:tc>
          <w:tcPr>
            <w:tcW w:w="1324" w:type="dxa"/>
            <w:shd w:val="clear" w:color="auto" w:fill="auto"/>
            <w:tcMar/>
          </w:tcPr>
          <w:p w:rsidRPr="00E552D1" w:rsidR="009518BE" w:rsidP="1D52F213" w:rsidRDefault="00D81A0C" w14:paraId="7834EE49" w14:textId="63B13606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11836683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1</w:t>
            </w:r>
            <w:r w:rsidRPr="11227B6B" w:rsidR="4CCA36E0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/4</w:t>
            </w:r>
          </w:p>
        </w:tc>
      </w:tr>
      <w:tr w:rsidRPr="00E552D1" w:rsidR="009518BE" w:rsidTr="11227B6B" w14:paraId="7D49D76F" w14:textId="77777777">
        <w:trPr>
          <w:trHeight w:val="300"/>
        </w:trPr>
        <w:tc>
          <w:tcPr>
            <w:tcW w:w="3395" w:type="dxa"/>
            <w:shd w:val="clear" w:color="auto" w:fill="auto"/>
            <w:tcMar/>
          </w:tcPr>
          <w:p w:rsidRPr="00E552D1" w:rsidR="009518BE" w:rsidP="1D52F213" w:rsidRDefault="009518BE" w14:paraId="0857F207" w14:textId="2AF5B392">
            <w:pPr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4E9EA59D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Linda Rowe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30ECB556" w14:textId="225058B4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7D5111CE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="009518BE" w:rsidP="1D52F213" w:rsidRDefault="001E52B3" w14:paraId="569A75CC" w14:textId="082CAF75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61CC0D7E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Ap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776F3149" w14:textId="39DC581C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7659A19E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6DF22892" w14:textId="22DCF20D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0CDF0621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324" w:type="dxa"/>
            <w:shd w:val="clear" w:color="auto" w:fill="auto"/>
            <w:tcMar/>
          </w:tcPr>
          <w:p w:rsidRPr="00E552D1" w:rsidR="009518BE" w:rsidP="1D52F213" w:rsidRDefault="001E52B3" w14:paraId="42E599CB" w14:textId="2515A6C4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0CDF0621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3</w:t>
            </w:r>
            <w:r w:rsidRPr="11227B6B" w:rsidR="67AAD8AB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/4</w:t>
            </w:r>
          </w:p>
        </w:tc>
      </w:tr>
      <w:tr w:rsidRPr="00E552D1" w:rsidR="009518BE" w:rsidTr="11227B6B" w14:paraId="1F9D2751" w14:textId="77777777">
        <w:trPr>
          <w:trHeight w:val="300"/>
        </w:trPr>
        <w:tc>
          <w:tcPr>
            <w:tcW w:w="3395" w:type="dxa"/>
            <w:shd w:val="clear" w:color="auto" w:fill="auto"/>
            <w:tcMar/>
          </w:tcPr>
          <w:p w:rsidRPr="00E552D1" w:rsidR="009518BE" w:rsidP="1D52F213" w:rsidRDefault="009518BE" w14:paraId="14DAC399" w14:textId="6ED2ACCC">
            <w:pPr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472EF852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Alex Cock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278E8B3E" w14:textId="60C1A10B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6C07A810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="009518BE" w:rsidP="1D52F213" w:rsidRDefault="009518BE" w14:paraId="3FCD68F3" w14:textId="7CA02344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1C12E5B1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E8667D" w14:paraId="37EEC7A9" w14:textId="5BBFEBB5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2C314E60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E8667D" w14:paraId="5029BA68" w14:textId="46C03516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12F3B917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324" w:type="dxa"/>
            <w:shd w:val="clear" w:color="auto" w:fill="auto"/>
            <w:tcMar/>
          </w:tcPr>
          <w:p w:rsidRPr="00E552D1" w:rsidR="009518BE" w:rsidP="1D52F213" w:rsidRDefault="002171D1" w14:paraId="716DE2A7" w14:textId="09A40AE4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12F3B917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4</w:t>
            </w:r>
            <w:r w:rsidRPr="11227B6B" w:rsidR="1D45C318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/</w:t>
            </w:r>
            <w:r w:rsidRPr="11227B6B" w:rsidR="7002867F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4</w:t>
            </w:r>
          </w:p>
        </w:tc>
      </w:tr>
      <w:tr w:rsidRPr="00E552D1" w:rsidR="009518BE" w:rsidTr="11227B6B" w14:paraId="3617635F" w14:textId="77777777">
        <w:trPr>
          <w:trHeight w:val="300"/>
        </w:trPr>
        <w:tc>
          <w:tcPr>
            <w:tcW w:w="3395" w:type="dxa"/>
            <w:shd w:val="clear" w:color="auto" w:fill="auto"/>
            <w:tcMar/>
          </w:tcPr>
          <w:p w:rsidRPr="00E552D1" w:rsidR="009518BE" w:rsidP="1D52F213" w:rsidRDefault="009518BE" w14:paraId="6AFA11A2" w14:textId="4EAA504F">
            <w:pPr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694BF451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Nadia Edyvean</w:t>
            </w:r>
          </w:p>
        </w:tc>
        <w:tc>
          <w:tcPr>
            <w:tcW w:w="1415" w:type="dxa"/>
            <w:tcBorders>
              <w:bottom w:val="single" w:color="auto" w:sz="4" w:space="0"/>
            </w:tcBorders>
            <w:shd w:val="clear" w:color="auto" w:fill="404040" w:themeFill="text1" w:themeFillTint="BF"/>
            <w:tcMar/>
          </w:tcPr>
          <w:p w:rsidRPr="00E552D1" w:rsidR="009518BE" w:rsidP="1D52F213" w:rsidRDefault="009518BE" w14:paraId="1683716F" w14:textId="0749B940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</w:p>
        </w:tc>
        <w:tc>
          <w:tcPr>
            <w:tcW w:w="1415" w:type="dxa"/>
            <w:tcBorders>
              <w:bottom w:val="single" w:color="auto" w:sz="4" w:space="0"/>
            </w:tcBorders>
            <w:shd w:val="clear" w:color="auto" w:fill="404040" w:themeFill="text1" w:themeFillTint="BF"/>
            <w:tcMar/>
          </w:tcPr>
          <w:p w:rsidR="009518BE" w:rsidP="1D52F213" w:rsidRDefault="009518BE" w14:paraId="1F660BDF" w14:textId="6B031AA5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</w:p>
        </w:tc>
        <w:tc>
          <w:tcPr>
            <w:tcW w:w="1415" w:type="dxa"/>
            <w:shd w:val="clear" w:color="auto" w:fill="FFFFFF" w:themeFill="background1"/>
            <w:tcMar/>
          </w:tcPr>
          <w:p w:rsidRPr="00E552D1" w:rsidR="009518BE" w:rsidP="1D52F213" w:rsidRDefault="009518BE" w14:paraId="588A87B1" w14:textId="2C1C2C27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58AAADB2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tcBorders>
              <w:bottom w:val="single" w:color="auto" w:sz="4" w:space="0"/>
            </w:tcBorders>
            <w:shd w:val="clear" w:color="auto" w:fill="FFFFFF" w:themeFill="background1"/>
            <w:tcMar/>
          </w:tcPr>
          <w:p w:rsidRPr="00E552D1" w:rsidR="009518BE" w:rsidP="1D52F213" w:rsidRDefault="009518BE" w14:paraId="561A3E36" w14:textId="4E45EE44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373EC8A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324" w:type="dxa"/>
            <w:shd w:val="clear" w:color="auto" w:fill="auto"/>
            <w:tcMar/>
          </w:tcPr>
          <w:p w:rsidRPr="00E552D1" w:rsidR="009518BE" w:rsidP="1D52F213" w:rsidRDefault="002171D1" w14:paraId="07392399" w14:textId="2F017C5E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6FBDDADA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2</w:t>
            </w:r>
            <w:r w:rsidRPr="11227B6B" w:rsidR="4301BE7E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/</w:t>
            </w:r>
            <w:r w:rsidRPr="11227B6B" w:rsidR="6AC0A2F3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2</w:t>
            </w:r>
          </w:p>
        </w:tc>
      </w:tr>
      <w:tr w:rsidRPr="00E552D1" w:rsidR="009518BE" w:rsidTr="11227B6B" w14:paraId="5C5D2709" w14:textId="77777777">
        <w:trPr>
          <w:trHeight w:val="300"/>
        </w:trPr>
        <w:tc>
          <w:tcPr>
            <w:tcW w:w="3395" w:type="dxa"/>
            <w:shd w:val="clear" w:color="auto" w:fill="auto"/>
            <w:tcMar/>
          </w:tcPr>
          <w:p w:rsidRPr="00E552D1" w:rsidR="009518BE" w:rsidP="4C540B8A" w:rsidRDefault="009518BE" w14:paraId="3A4C1598" w14:textId="4269F5D0">
            <w:pPr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3DDBBA1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 xml:space="preserve">Gary Anderson </w:t>
            </w:r>
          </w:p>
        </w:tc>
        <w:tc>
          <w:tcPr>
            <w:tcW w:w="1415" w:type="dxa"/>
            <w:shd w:val="clear" w:color="auto" w:fill="404040" w:themeFill="text1" w:themeFillTint="BF"/>
            <w:tcMar/>
          </w:tcPr>
          <w:p w:rsidRPr="00E552D1" w:rsidR="009518BE" w:rsidP="3D391240" w:rsidRDefault="009518BE" w14:paraId="13E53925" w14:textId="643CEAA3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</w:p>
        </w:tc>
        <w:tc>
          <w:tcPr>
            <w:tcW w:w="1415" w:type="dxa"/>
            <w:tcBorders>
              <w:bottom w:val="single" w:color="auto" w:sz="4" w:space="0"/>
            </w:tcBorders>
            <w:shd w:val="clear" w:color="auto" w:fill="404040" w:themeFill="text1" w:themeFillTint="BF"/>
            <w:tcMar/>
          </w:tcPr>
          <w:p w:rsidR="009518BE" w:rsidP="3D391240" w:rsidRDefault="009518BE" w14:paraId="057B171F" w14:textId="667975C6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</w:p>
        </w:tc>
        <w:tc>
          <w:tcPr>
            <w:tcW w:w="1415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E552D1" w:rsidR="009518BE" w:rsidP="1D52F213" w:rsidRDefault="009518BE" w14:paraId="081044AA" w14:textId="6462CA42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2EF75E25" w:rsidR="5422A364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415" w:type="dxa"/>
            <w:tcBorders>
              <w:bottom w:val="single" w:color="auto" w:sz="4" w:space="0"/>
            </w:tcBorders>
            <w:shd w:val="clear" w:color="auto" w:fill="FFFFFF" w:themeFill="background1"/>
            <w:tcMar/>
          </w:tcPr>
          <w:p w:rsidRPr="00E552D1" w:rsidR="009518BE" w:rsidP="1D52F213" w:rsidRDefault="008B406B" w14:paraId="38AF2909" w14:textId="7228065A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789DFA11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P</w:t>
            </w:r>
          </w:p>
        </w:tc>
        <w:tc>
          <w:tcPr>
            <w:tcW w:w="1324" w:type="dxa"/>
            <w:shd w:val="clear" w:color="auto" w:fill="auto"/>
            <w:tcMar/>
          </w:tcPr>
          <w:p w:rsidRPr="00E552D1" w:rsidR="009518BE" w:rsidP="1D52F213" w:rsidRDefault="00813C89" w14:paraId="5C4BA09A" w14:textId="2A15E9F5">
            <w:pPr>
              <w:jc w:val="center"/>
              <w:rPr>
                <w:rFonts w:ascii="Calibri" w:hAnsi="Calibri" w:cs="Calibri" w:asciiTheme="minorAscii" w:hAnsiTheme="minorAscii" w:cstheme="minorAscii"/>
                <w:color w:val="000000"/>
              </w:rPr>
            </w:pPr>
            <w:r w:rsidRPr="11227B6B" w:rsidR="38DAA207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2</w:t>
            </w:r>
            <w:r w:rsidRPr="11227B6B" w:rsidR="7E5FF53A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/</w:t>
            </w:r>
            <w:r w:rsidRPr="11227B6B" w:rsidR="419B1628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</w:rPr>
              <w:t>2</w:t>
            </w:r>
          </w:p>
        </w:tc>
      </w:tr>
    </w:tbl>
    <w:p w:rsidR="0010163E" w:rsidP="00AB33CF" w:rsidRDefault="0010163E" w14:paraId="43231FC3" w14:textId="77777777">
      <w:pPr>
        <w:pStyle w:val="2Subheadpink"/>
        <w:ind w:left="284"/>
        <w:rPr>
          <w:rFonts w:eastAsia="Calibri"/>
          <w:color w:val="7F7F7F" w:themeColor="text1" w:themeTint="80"/>
          <w:lang w:val="en-GB"/>
        </w:rPr>
      </w:pPr>
    </w:p>
    <w:sectPr w:rsidR="0010163E" w:rsidSect="001565D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6840" w:h="11900" w:orient="landscape"/>
      <w:pgMar w:top="1077" w:right="1701" w:bottom="1077" w:left="993" w:header="737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93834" w:rsidP="00626EDA" w:rsidRDefault="00393834" w14:paraId="17FA4A82" w14:textId="77777777">
      <w:r>
        <w:separator/>
      </w:r>
    </w:p>
  </w:endnote>
  <w:endnote w:type="continuationSeparator" w:id="0">
    <w:p w:rsidR="00393834" w:rsidP="00626EDA" w:rsidRDefault="00393834" w14:paraId="10D803C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masis MT Pro Black">
    <w:panose1 w:val="02040A04050005020304"/>
    <w:charset w:val="4D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74C73" w:rsidP="00874C73" w:rsidRDefault="00874C73" w14:paraId="70ACDF59" w14:textId="37D0E82E">
    <w:pPr>
      <w:pStyle w:val="Footer"/>
      <w:rPr>
        <w:noProof/>
      </w:rPr>
    </w:pPr>
  </w:p>
  <w:p w:rsidRPr="00590890" w:rsidR="00FE3F15" w:rsidP="006F569D" w:rsidRDefault="00FE3F15" w14:paraId="330141F8" w14:textId="77777777">
    <w:pPr>
      <w:pStyle w:val="Foo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74C73" w:rsidRDefault="00874C73" w14:paraId="4FCA85D0" w14:textId="77777777">
    <w:pPr>
      <w:pStyle w:val="Footer"/>
    </w:pPr>
  </w:p>
  <w:tbl>
    <w:tblPr>
      <w:tblW w:w="14954" w:type="dxa"/>
      <w:tblBorders>
        <w:top w:val="single" w:color="FF1F64" w:sz="8" w:space="0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53"/>
      <w:gridCol w:w="5201"/>
    </w:tblGrid>
    <w:tr w:rsidRPr="00177722" w:rsidR="006939CE" w:rsidTr="00202F84" w14:paraId="1F87DF8E" w14:textId="77777777">
      <w:trPr>
        <w:trHeight w:val="591"/>
      </w:trPr>
      <w:tc>
        <w:tcPr>
          <w:tcW w:w="9753" w:type="dxa"/>
          <w:tcBorders>
            <w:top w:val="single" w:color="008FE1" w:sz="4" w:space="0"/>
          </w:tcBorders>
          <w:shd w:val="clear" w:color="auto" w:fill="auto"/>
        </w:tcPr>
        <w:p w:rsidRPr="0000634F" w:rsidR="006939CE" w:rsidP="006939CE" w:rsidRDefault="006939CE" w14:paraId="277C6A69" w14:textId="77777777">
          <w:pPr>
            <w:shd w:val="clear" w:color="auto" w:fill="FFFFFF"/>
            <w:textAlignment w:val="baseline"/>
            <w:rPr>
              <w:rFonts w:eastAsia="Times New Roman" w:cs="Arial"/>
              <w:color w:val="7C7C7C"/>
              <w:sz w:val="16"/>
              <w:szCs w:val="16"/>
            </w:rPr>
          </w:pPr>
          <w:r w:rsidRPr="0000634F">
            <w:rPr>
              <w:rFonts w:eastAsia="Times New Roman" w:cs="Arial"/>
              <w:color w:val="7C7C7C"/>
              <w:sz w:val="16"/>
              <w:szCs w:val="16"/>
              <w:bdr w:val="none" w:color="auto" w:sz="0" w:space="0" w:frame="1"/>
            </w:rPr>
            <w:t xml:space="preserve">© </w:t>
          </w:r>
          <w:r w:rsidR="00033C84">
            <w:rPr>
              <w:color w:val="7C7C7C"/>
              <w:sz w:val="16"/>
              <w:szCs w:val="16"/>
            </w:rPr>
            <w:t xml:space="preserve">The Key </w:t>
          </w:r>
          <w:r w:rsidR="00033C84">
            <w:rPr>
              <w:color w:val="7C7C7C"/>
              <w:sz w:val="16"/>
              <w:szCs w:val="16"/>
              <w:highlight w:val="white"/>
            </w:rPr>
            <w:t>Support</w:t>
          </w:r>
          <w:r w:rsidR="00033C84">
            <w:rPr>
              <w:color w:val="7C7C7C"/>
              <w:sz w:val="16"/>
              <w:szCs w:val="16"/>
            </w:rPr>
            <w:t xml:space="preserve"> Services Ltd | </w:t>
          </w:r>
          <w:hyperlink r:id="rId1">
            <w:r w:rsidR="00033C84">
              <w:rPr>
                <w:color w:val="1155CC"/>
                <w:sz w:val="16"/>
                <w:szCs w:val="16"/>
                <w:u w:val="single"/>
              </w:rPr>
              <w:t>www.governorhub.com</w:t>
            </w:r>
          </w:hyperlink>
        </w:p>
      </w:tc>
      <w:tc>
        <w:tcPr>
          <w:tcW w:w="5201" w:type="dxa"/>
          <w:tcBorders>
            <w:top w:val="single" w:color="008FE1" w:sz="4" w:space="0"/>
          </w:tcBorders>
        </w:tcPr>
        <w:p w:rsidRPr="00177722" w:rsidR="006939CE" w:rsidP="006939CE" w:rsidRDefault="009E4C24" w14:paraId="6B0AFC8F" w14:textId="77777777">
          <w:pPr>
            <w:shd w:val="clear" w:color="auto" w:fill="FFFFFF"/>
            <w:jc w:val="right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color="auto" w:sz="0" w:space="0" w:frame="1"/>
            </w:rPr>
          </w:pPr>
          <w:r w:rsidRPr="000A4096">
            <w:rPr>
              <w:noProof/>
            </w:rPr>
            <w:drawing>
              <wp:inline distT="0" distB="0" distL="0" distR="0" wp14:anchorId="2C9ADBC1" wp14:editId="4BED41FF">
                <wp:extent cx="1162800" cy="345600"/>
                <wp:effectExtent l="0" t="0" r="5715" b="0"/>
                <wp:docPr id="2" name="Pictu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800" cy="34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74C73" w:rsidP="00B902A8" w:rsidRDefault="00874C73" w14:paraId="3A9809C0" w14:textId="77777777">
    <w:pPr>
      <w:pStyle w:val="Footer"/>
      <w:jc w:val="right"/>
    </w:pPr>
  </w:p>
  <w:p w:rsidR="00874C73" w:rsidRDefault="00874C73" w14:paraId="75BAE94E" w14:textId="77777777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B902A8">
      <w:rPr>
        <w:b/>
        <w:color w:val="008FE1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E522B2"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  <w:p w:rsidRPr="00874C73" w:rsidR="00FE3F15" w:rsidP="006F569D" w:rsidRDefault="00FE3F15" w14:paraId="1E955E6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93834" w:rsidP="00626EDA" w:rsidRDefault="00393834" w14:paraId="4F66F4D9" w14:textId="77777777">
      <w:r>
        <w:separator/>
      </w:r>
    </w:p>
  </w:footnote>
  <w:footnote w:type="continuationSeparator" w:id="0">
    <w:p w:rsidR="00393834" w:rsidP="00626EDA" w:rsidRDefault="00393834" w14:paraId="62472AD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FE3F15" w:rsidRDefault="009E4C24" w14:paraId="7EF4E95D" w14:textId="77777777">
    <w:r>
      <w:rPr>
        <w:noProof/>
      </w:rPr>
      <w:drawing>
        <wp:anchor distT="0" distB="0" distL="114300" distR="114300" simplePos="0" relativeHeight="251657216" behindDoc="1" locked="0" layoutInCell="1" allowOverlap="1" wp14:anchorId="061D191E" wp14:editId="255940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" name="Picture 4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121">
      <w:rPr>
        <w:noProof/>
      </w:rPr>
    </w:r>
    <w:r w:rsidR="00D22121">
      <w:rPr>
        <w:noProof/>
      </w:rPr>
      <w:pict w14:anchorId="6C000BF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alt="" wrapcoords="-27 0 -27 21561 21600 21561 21600 0 -27 0" o:spid="_x0000_s1025" type="#_x0000_t75">
          <v:imagedata o:title="keydocs-background" r:id="rI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E3F15" w:rsidRDefault="00FE3F15" w14:paraId="4A636D09" w14:textId="77777777"/>
  <w:p w:rsidR="00FE3F15" w:rsidRDefault="00FE3F15" w14:paraId="635AC0A5" w14:textId="77777777"/>
  <w:p w:rsidR="00FE3F15" w:rsidRDefault="00FE3F15" w14:paraId="2B9D53A2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E3F15" w:rsidRDefault="00FE3F15" w14:paraId="61B837A2" w14:textId="77777777"/>
  <w:p w:rsidR="00FE3F15" w:rsidP="00FE3F15" w:rsidRDefault="00FE3F15" w14:paraId="733B1A57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445" style="width:210.15pt;height:333.2pt" o:bullet="t" type="#_x0000_t75">
        <v:imagedata o:title="TK_LOGO_POINTER_RGB_BULLET" r:id="rId1"/>
      </v:shape>
    </w:pict>
  </w:numPicBullet>
  <w:numPicBullet w:numPicBulletId="1">
    <w:pict>
      <v:shape id="_x0000_i1446" style="width:36.85pt;height:30.15pt" o:bullet="t" type="#_x0000_t75">
        <v:imagedata o:title="Tick" r:id="rId2"/>
      </v:shape>
    </w:pict>
  </w:numPicBullet>
  <w:numPicBullet w:numPicBulletId="2">
    <w:pict>
      <v:shape id="_x0000_i1447" style="width:30.15pt;height:30.15pt" o:bullet="t" type="#_x0000_t75">
        <v:imagedata o:title="Cross" r:id="rId3"/>
      </v:shape>
    </w:pict>
  </w:numPicBullet>
  <w:numPicBullet w:numPicBulletId="3">
    <w:pict>
      <v:shape id="_x0000_i1448" style="width:210.15pt;height:333.2pt" o:bullet="t" type="#_x0000_t75">
        <v:imagedata o:title="art1EF6" r:id="rId4"/>
      </v:shape>
    </w:pict>
  </w:numPicBullet>
  <w:numPicBullet w:numPicBulletId="4">
    <w:pict>
      <v:shape id="_x0000_i1449" style="width:210.15pt;height:333.2pt" o:bullet="t" type="#_x0000_t75">
        <v:imagedata o:title="TK_LOGO_POINTER_RGB_bullet_blue" r:id="rId5"/>
      </v:shape>
    </w:pict>
  </w:numPicBullet>
  <w:abstractNum w:abstractNumId="0" w15:restartNumberingAfterBreak="0">
    <w:nsid w:val="FFFFFF7C"/>
    <w:multiLevelType w:val="singleLevel"/>
    <w:tmpl w:val="8E98ED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0E23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5C8F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C2D5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3473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560EE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7FB604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420A03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9C34F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A2E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56C3622"/>
    <w:multiLevelType w:val="hybridMultilevel"/>
    <w:tmpl w:val="27FEC9D6"/>
    <w:lvl w:ilvl="0" w:tplc="E5A0C48C">
      <w:start w:val="1"/>
      <w:numFmt w:val="bullet"/>
      <w:pStyle w:val="7DOsbullet"/>
      <w:lvlText w:val=""/>
      <w:lvlJc w:val="left"/>
      <w:pPr>
        <w:ind w:left="360" w:hanging="360"/>
      </w:pPr>
      <w:rPr>
        <w:rFonts w:hint="default" w:ascii="Wingdings" w:hAnsi="Wingdings"/>
        <w:color w:val="008FE1"/>
        <w:sz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0613334D"/>
    <w:multiLevelType w:val="hybridMultilevel"/>
    <w:tmpl w:val="3A7AC7B2"/>
    <w:lvl w:ilvl="0" w:tplc="AAB69EE4">
      <w:start w:val="1"/>
      <w:numFmt w:val="bullet"/>
      <w:lvlText w:val=""/>
      <w:lvlJc w:val="left"/>
      <w:pPr>
        <w:ind w:left="340" w:hanging="17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hint="default" w:ascii="Wingdings" w:hAnsi="Wingdings"/>
      </w:rPr>
    </w:lvl>
  </w:abstractNum>
  <w:abstractNum w:abstractNumId="12" w15:restartNumberingAfterBreak="0">
    <w:nsid w:val="0EE053BB"/>
    <w:multiLevelType w:val="multilevel"/>
    <w:tmpl w:val="0E8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0F4A40E2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3624C02"/>
    <w:multiLevelType w:val="hybridMultilevel"/>
    <w:tmpl w:val="74B022F0"/>
    <w:lvl w:ilvl="0" w:tplc="7BFE43B0">
      <w:start w:val="1"/>
      <w:numFmt w:val="bullet"/>
      <w:lvlText w:val=""/>
      <w:lvlPicBulletId w:val="0"/>
      <w:lvlJc w:val="left"/>
      <w:pPr>
        <w:ind w:left="340" w:hanging="17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40C379A"/>
    <w:multiLevelType w:val="hybridMultilevel"/>
    <w:tmpl w:val="78CA6FD2"/>
    <w:lvl w:ilvl="0" w:tplc="08090003">
      <w:start w:val="1"/>
      <w:numFmt w:val="bullet"/>
      <w:lvlText w:val="o"/>
      <w:lvlJc w:val="left"/>
      <w:pPr>
        <w:ind w:left="340" w:hanging="170"/>
      </w:pPr>
      <w:rPr>
        <w:rFonts w:hint="default" w:ascii="Courier New" w:hAnsi="Courier New" w:cs="Courier New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hint="default" w:ascii="Wingdings" w:hAnsi="Wingdings"/>
      </w:rPr>
    </w:lvl>
  </w:abstractNum>
  <w:abstractNum w:abstractNumId="16" w15:restartNumberingAfterBreak="0">
    <w:nsid w:val="1E3B6ECE"/>
    <w:multiLevelType w:val="hybridMultilevel"/>
    <w:tmpl w:val="6AD874E8"/>
    <w:lvl w:ilvl="0" w:tplc="5106CC0A">
      <w:start w:val="1"/>
      <w:numFmt w:val="bullet"/>
      <w:lvlText w:val=""/>
      <w:lvlPicBulletId w:val="0"/>
      <w:lvlJc w:val="left"/>
      <w:pPr>
        <w:ind w:left="340" w:hanging="17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597581A"/>
    <w:multiLevelType w:val="hybridMultilevel"/>
    <w:tmpl w:val="A540FF4A"/>
    <w:lvl w:ilvl="0" w:tplc="F0A6976C">
      <w:start w:val="1"/>
      <w:numFmt w:val="bullet"/>
      <w:pStyle w:val="3Bulletedcopypink"/>
      <w:lvlText w:val="&gt;"/>
      <w:lvlJc w:val="left"/>
      <w:pPr>
        <w:ind w:left="530" w:hanging="360"/>
      </w:pPr>
      <w:rPr>
        <w:rFonts w:hint="default" w:ascii="Amasis MT Pro Black" w:hAnsi="Amasis MT Pro Black"/>
        <w:b w:val="0"/>
        <w:i w:val="0"/>
        <w:color w:val="008FE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F9940EE"/>
    <w:multiLevelType w:val="hybridMultilevel"/>
    <w:tmpl w:val="53403C10"/>
    <w:lvl w:ilvl="0" w:tplc="894A7EE4">
      <w:start w:val="1"/>
      <w:numFmt w:val="bullet"/>
      <w:lvlText w:val=""/>
      <w:lvlPicBulletId w:val="0"/>
      <w:lvlJc w:val="left"/>
      <w:pPr>
        <w:ind w:left="170" w:firstLine="1361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hint="default" w:ascii="Wingdings" w:hAnsi="Wingdings"/>
      </w:rPr>
    </w:lvl>
  </w:abstractNum>
  <w:abstractNum w:abstractNumId="19" w15:restartNumberingAfterBreak="0">
    <w:nsid w:val="399A0E21"/>
    <w:multiLevelType w:val="hybridMultilevel"/>
    <w:tmpl w:val="5B3C76CA"/>
    <w:lvl w:ilvl="0" w:tplc="49D009EE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</w:abstractNum>
  <w:abstractNum w:abstractNumId="20" w15:restartNumberingAfterBreak="0">
    <w:nsid w:val="475126E1"/>
    <w:multiLevelType w:val="hybridMultilevel"/>
    <w:tmpl w:val="9F24D656"/>
    <w:lvl w:ilvl="0" w:tplc="5470A2D0">
      <w:start w:val="1"/>
      <w:numFmt w:val="bullet"/>
      <w:lvlText w:val=""/>
      <w:lvlJc w:val="left"/>
      <w:pPr>
        <w:ind w:left="207" w:hanging="207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87C7649"/>
    <w:multiLevelType w:val="hybridMultilevel"/>
    <w:tmpl w:val="9502D892"/>
    <w:lvl w:ilvl="0" w:tplc="2E585242">
      <w:start w:val="1"/>
      <w:numFmt w:val="bullet"/>
      <w:lvlText w:val=""/>
      <w:lvlPicBulletId w:val="0"/>
      <w:lvlJc w:val="left"/>
      <w:pPr>
        <w:ind w:left="340" w:hanging="17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BD162DC"/>
    <w:multiLevelType w:val="hybridMultilevel"/>
    <w:tmpl w:val="D8E6ADA6"/>
    <w:lvl w:ilvl="0" w:tplc="FF18EA8A">
      <w:start w:val="1"/>
      <w:numFmt w:val="bullet"/>
      <w:pStyle w:val="3Bulletedcopyblu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D393CB6"/>
    <w:multiLevelType w:val="hybridMultilevel"/>
    <w:tmpl w:val="47027A98"/>
    <w:lvl w:ilvl="0" w:tplc="0CCA1C62">
      <w:start w:val="1"/>
      <w:numFmt w:val="bullet"/>
      <w:pStyle w:val="8DONTsbullet"/>
      <w:lvlText w:val="×"/>
      <w:lvlJc w:val="left"/>
      <w:pPr>
        <w:ind w:left="360" w:hanging="360"/>
      </w:pPr>
      <w:rPr>
        <w:rFonts w:hint="default" w:ascii="Amasis MT Pro Black" w:hAnsi="Amasis MT Pro Black"/>
        <w:color w:val="008FE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0602656"/>
    <w:multiLevelType w:val="hybridMultilevel"/>
    <w:tmpl w:val="F05EC8B0"/>
    <w:lvl w:ilvl="0" w:tplc="837CCB3C">
      <w:start w:val="1"/>
      <w:numFmt w:val="bullet"/>
      <w:pStyle w:val="4Bulletedcopyblue"/>
      <w:lvlText w:val=""/>
      <w:lvlJc w:val="left"/>
      <w:pPr>
        <w:ind w:left="53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hint="default" w:ascii="Wingdings" w:hAnsi="Wingdings"/>
      </w:rPr>
    </w:lvl>
  </w:abstractNum>
  <w:abstractNum w:abstractNumId="25" w15:restartNumberingAfterBreak="0">
    <w:nsid w:val="50E35530"/>
    <w:multiLevelType w:val="hybridMultilevel"/>
    <w:tmpl w:val="BB7066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9327596"/>
    <w:multiLevelType w:val="hybridMultilevel"/>
    <w:tmpl w:val="B0BCBF28"/>
    <w:lvl w:ilvl="0" w:tplc="1366A60A">
      <w:start w:val="1"/>
      <w:numFmt w:val="bullet"/>
      <w:lvlText w:val=""/>
      <w:lvlPicBulletId w:val="1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AF91419"/>
    <w:multiLevelType w:val="hybridMultilevel"/>
    <w:tmpl w:val="6A500928"/>
    <w:lvl w:ilvl="0" w:tplc="31EA54D6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EA5108A"/>
    <w:multiLevelType w:val="hybridMultilevel"/>
    <w:tmpl w:val="629A167C"/>
    <w:lvl w:ilvl="0" w:tplc="2ECC8E84">
      <w:start w:val="1"/>
      <w:numFmt w:val="bullet"/>
      <w:lvlText w:val=""/>
      <w:lvlJc w:val="left"/>
      <w:pPr>
        <w:ind w:left="207" w:hanging="207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6475D72"/>
    <w:multiLevelType w:val="hybridMultilevel"/>
    <w:tmpl w:val="1132EBF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7D621E2"/>
    <w:multiLevelType w:val="hybridMultilevel"/>
    <w:tmpl w:val="2384090A"/>
    <w:lvl w:ilvl="0" w:tplc="17F8EB34">
      <w:start w:val="1"/>
      <w:numFmt w:val="bullet"/>
      <w:lvlText w:val=""/>
      <w:lvlJc w:val="left"/>
      <w:pPr>
        <w:ind w:left="567" w:hanging="207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81533111">
    <w:abstractNumId w:val="21"/>
  </w:num>
  <w:num w:numId="2" w16cid:durableId="902062599">
    <w:abstractNumId w:val="14"/>
  </w:num>
  <w:num w:numId="3" w16cid:durableId="1956329031">
    <w:abstractNumId w:val="9"/>
  </w:num>
  <w:num w:numId="4" w16cid:durableId="198013762">
    <w:abstractNumId w:val="7"/>
  </w:num>
  <w:num w:numId="5" w16cid:durableId="121652597">
    <w:abstractNumId w:val="6"/>
  </w:num>
  <w:num w:numId="6" w16cid:durableId="1398017114">
    <w:abstractNumId w:val="5"/>
  </w:num>
  <w:num w:numId="7" w16cid:durableId="127019921">
    <w:abstractNumId w:val="4"/>
  </w:num>
  <w:num w:numId="8" w16cid:durableId="403190585">
    <w:abstractNumId w:val="8"/>
  </w:num>
  <w:num w:numId="9" w16cid:durableId="1494564192">
    <w:abstractNumId w:val="3"/>
  </w:num>
  <w:num w:numId="10" w16cid:durableId="1189173303">
    <w:abstractNumId w:val="2"/>
  </w:num>
  <w:num w:numId="11" w16cid:durableId="204416240">
    <w:abstractNumId w:val="1"/>
  </w:num>
  <w:num w:numId="12" w16cid:durableId="1075588844">
    <w:abstractNumId w:val="0"/>
  </w:num>
  <w:num w:numId="13" w16cid:durableId="1399282147">
    <w:abstractNumId w:val="12"/>
  </w:num>
  <w:num w:numId="14" w16cid:durableId="572663744">
    <w:abstractNumId w:val="26"/>
  </w:num>
  <w:num w:numId="15" w16cid:durableId="763693314">
    <w:abstractNumId w:val="10"/>
  </w:num>
  <w:num w:numId="16" w16cid:durableId="1045832218">
    <w:abstractNumId w:val="23"/>
  </w:num>
  <w:num w:numId="17" w16cid:durableId="45036643">
    <w:abstractNumId w:val="27"/>
  </w:num>
  <w:num w:numId="18" w16cid:durableId="1908372103">
    <w:abstractNumId w:val="16"/>
  </w:num>
  <w:num w:numId="19" w16cid:durableId="17629750">
    <w:abstractNumId w:val="18"/>
  </w:num>
  <w:num w:numId="20" w16cid:durableId="2133597030">
    <w:abstractNumId w:val="17"/>
  </w:num>
  <w:num w:numId="21" w16cid:durableId="1579556601">
    <w:abstractNumId w:val="24"/>
  </w:num>
  <w:num w:numId="22" w16cid:durableId="2098206075">
    <w:abstractNumId w:val="15"/>
  </w:num>
  <w:num w:numId="23" w16cid:durableId="1233470379">
    <w:abstractNumId w:val="11"/>
  </w:num>
  <w:num w:numId="24" w16cid:durableId="1042167097">
    <w:abstractNumId w:val="25"/>
  </w:num>
  <w:num w:numId="25" w16cid:durableId="2018926639">
    <w:abstractNumId w:val="30"/>
  </w:num>
  <w:num w:numId="26" w16cid:durableId="945428498">
    <w:abstractNumId w:val="20"/>
  </w:num>
  <w:num w:numId="27" w16cid:durableId="383912632">
    <w:abstractNumId w:val="28"/>
  </w:num>
  <w:num w:numId="28" w16cid:durableId="1984695447">
    <w:abstractNumId w:val="29"/>
  </w:num>
  <w:num w:numId="29" w16cid:durableId="527528201">
    <w:abstractNumId w:val="19"/>
  </w:num>
  <w:num w:numId="30" w16cid:durableId="698623624">
    <w:abstractNumId w:val="17"/>
  </w:num>
  <w:num w:numId="31" w16cid:durableId="2078697924">
    <w:abstractNumId w:val="24"/>
  </w:num>
  <w:num w:numId="32" w16cid:durableId="1334066110">
    <w:abstractNumId w:val="17"/>
  </w:num>
  <w:num w:numId="33" w16cid:durableId="851340829">
    <w:abstractNumId w:val="24"/>
  </w:num>
  <w:num w:numId="34" w16cid:durableId="190723842">
    <w:abstractNumId w:val="10"/>
  </w:num>
  <w:num w:numId="35" w16cid:durableId="410201360">
    <w:abstractNumId w:val="23"/>
  </w:num>
  <w:num w:numId="36" w16cid:durableId="1959330413">
    <w:abstractNumId w:val="29"/>
  </w:num>
  <w:num w:numId="37" w16cid:durableId="216088453">
    <w:abstractNumId w:val="13"/>
  </w:num>
  <w:num w:numId="38" w16cid:durableId="1900092079">
    <w:abstractNumId w:val="22"/>
  </w:num>
  <w:num w:numId="39" w16cid:durableId="6779251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47B"/>
    <w:rsid w:val="0000634F"/>
    <w:rsid w:val="00015B1A"/>
    <w:rsid w:val="0002254B"/>
    <w:rsid w:val="00026691"/>
    <w:rsid w:val="00026EC8"/>
    <w:rsid w:val="00033C84"/>
    <w:rsid w:val="00057F80"/>
    <w:rsid w:val="00063A07"/>
    <w:rsid w:val="00082050"/>
    <w:rsid w:val="000A569F"/>
    <w:rsid w:val="000B77E5"/>
    <w:rsid w:val="000E670A"/>
    <w:rsid w:val="000F5932"/>
    <w:rsid w:val="0010163E"/>
    <w:rsid w:val="00110B71"/>
    <w:rsid w:val="001357C9"/>
    <w:rsid w:val="001565D9"/>
    <w:rsid w:val="00164676"/>
    <w:rsid w:val="001739BB"/>
    <w:rsid w:val="0018041F"/>
    <w:rsid w:val="001978C4"/>
    <w:rsid w:val="001A2C18"/>
    <w:rsid w:val="001C2F29"/>
    <w:rsid w:val="001E3CA3"/>
    <w:rsid w:val="001E52B3"/>
    <w:rsid w:val="001E5344"/>
    <w:rsid w:val="001E5D1C"/>
    <w:rsid w:val="00202F84"/>
    <w:rsid w:val="002171D1"/>
    <w:rsid w:val="00231165"/>
    <w:rsid w:val="00235450"/>
    <w:rsid w:val="00275D5E"/>
    <w:rsid w:val="00281480"/>
    <w:rsid w:val="00281CE3"/>
    <w:rsid w:val="00297A52"/>
    <w:rsid w:val="002D103B"/>
    <w:rsid w:val="002D247B"/>
    <w:rsid w:val="002E16E7"/>
    <w:rsid w:val="002F7246"/>
    <w:rsid w:val="003365A2"/>
    <w:rsid w:val="0035753D"/>
    <w:rsid w:val="0036557E"/>
    <w:rsid w:val="00393834"/>
    <w:rsid w:val="003F2BD9"/>
    <w:rsid w:val="003F6230"/>
    <w:rsid w:val="00414C8B"/>
    <w:rsid w:val="0046077F"/>
    <w:rsid w:val="00477687"/>
    <w:rsid w:val="004944EE"/>
    <w:rsid w:val="004B3C9A"/>
    <w:rsid w:val="00531C8C"/>
    <w:rsid w:val="00564CD3"/>
    <w:rsid w:val="00573834"/>
    <w:rsid w:val="00584A10"/>
    <w:rsid w:val="00590890"/>
    <w:rsid w:val="00597ED1"/>
    <w:rsid w:val="005B4650"/>
    <w:rsid w:val="005D5CAF"/>
    <w:rsid w:val="005E05F5"/>
    <w:rsid w:val="00626EDA"/>
    <w:rsid w:val="00654FA7"/>
    <w:rsid w:val="00681725"/>
    <w:rsid w:val="006939CE"/>
    <w:rsid w:val="00696A1C"/>
    <w:rsid w:val="006C3C03"/>
    <w:rsid w:val="006F569D"/>
    <w:rsid w:val="006F7E8A"/>
    <w:rsid w:val="007070A1"/>
    <w:rsid w:val="00716A87"/>
    <w:rsid w:val="00735B7D"/>
    <w:rsid w:val="007686E2"/>
    <w:rsid w:val="007B7B17"/>
    <w:rsid w:val="007C5AC9"/>
    <w:rsid w:val="007D268D"/>
    <w:rsid w:val="007E217D"/>
    <w:rsid w:val="007F2F4C"/>
    <w:rsid w:val="00805A94"/>
    <w:rsid w:val="0080784C"/>
    <w:rsid w:val="008116A6"/>
    <w:rsid w:val="00813C89"/>
    <w:rsid w:val="00834704"/>
    <w:rsid w:val="00834A1B"/>
    <w:rsid w:val="00836518"/>
    <w:rsid w:val="008472C3"/>
    <w:rsid w:val="00850499"/>
    <w:rsid w:val="00862411"/>
    <w:rsid w:val="00863C5E"/>
    <w:rsid w:val="00874C73"/>
    <w:rsid w:val="008941E7"/>
    <w:rsid w:val="00896CDB"/>
    <w:rsid w:val="008A2F8A"/>
    <w:rsid w:val="008B006C"/>
    <w:rsid w:val="008B406B"/>
    <w:rsid w:val="008C1253"/>
    <w:rsid w:val="008C2601"/>
    <w:rsid w:val="008F744A"/>
    <w:rsid w:val="00947D65"/>
    <w:rsid w:val="009515D8"/>
    <w:rsid w:val="009518BE"/>
    <w:rsid w:val="00960DEC"/>
    <w:rsid w:val="009842F9"/>
    <w:rsid w:val="009A31D8"/>
    <w:rsid w:val="009A448F"/>
    <w:rsid w:val="009E4C24"/>
    <w:rsid w:val="009F57FC"/>
    <w:rsid w:val="00A12F6B"/>
    <w:rsid w:val="00A7129A"/>
    <w:rsid w:val="00AA2573"/>
    <w:rsid w:val="00AA3A05"/>
    <w:rsid w:val="00AB33CF"/>
    <w:rsid w:val="00B32545"/>
    <w:rsid w:val="00B46770"/>
    <w:rsid w:val="00B6679E"/>
    <w:rsid w:val="00B902A8"/>
    <w:rsid w:val="00B92349"/>
    <w:rsid w:val="00B95F60"/>
    <w:rsid w:val="00C01C47"/>
    <w:rsid w:val="00C05325"/>
    <w:rsid w:val="00C32CF7"/>
    <w:rsid w:val="00C51C6A"/>
    <w:rsid w:val="00C8314B"/>
    <w:rsid w:val="00C91F46"/>
    <w:rsid w:val="00CB08CF"/>
    <w:rsid w:val="00CB4255"/>
    <w:rsid w:val="00D102C7"/>
    <w:rsid w:val="00D11C7E"/>
    <w:rsid w:val="00D22121"/>
    <w:rsid w:val="00D508B4"/>
    <w:rsid w:val="00D814CC"/>
    <w:rsid w:val="00D81A0C"/>
    <w:rsid w:val="00D86752"/>
    <w:rsid w:val="00D916B8"/>
    <w:rsid w:val="00D95FA0"/>
    <w:rsid w:val="00DA00A7"/>
    <w:rsid w:val="00DA43DE"/>
    <w:rsid w:val="00DA5725"/>
    <w:rsid w:val="00DA7F11"/>
    <w:rsid w:val="00DB17FD"/>
    <w:rsid w:val="00DC28D6"/>
    <w:rsid w:val="00DC5FAC"/>
    <w:rsid w:val="00DF66B4"/>
    <w:rsid w:val="00E171D6"/>
    <w:rsid w:val="00E24FDF"/>
    <w:rsid w:val="00E3210F"/>
    <w:rsid w:val="00E522B2"/>
    <w:rsid w:val="00E53FEF"/>
    <w:rsid w:val="00E552D1"/>
    <w:rsid w:val="00E57556"/>
    <w:rsid w:val="00E647DF"/>
    <w:rsid w:val="00E8667D"/>
    <w:rsid w:val="00E9136B"/>
    <w:rsid w:val="00ED4A7F"/>
    <w:rsid w:val="00EF020E"/>
    <w:rsid w:val="00EF22F0"/>
    <w:rsid w:val="00F139E0"/>
    <w:rsid w:val="00F259B2"/>
    <w:rsid w:val="00F36DE0"/>
    <w:rsid w:val="00F47C01"/>
    <w:rsid w:val="00F519DC"/>
    <w:rsid w:val="00F62AC6"/>
    <w:rsid w:val="00F82220"/>
    <w:rsid w:val="00F87420"/>
    <w:rsid w:val="00F97695"/>
    <w:rsid w:val="00FA2CA4"/>
    <w:rsid w:val="00FE3F15"/>
    <w:rsid w:val="00FE4FB6"/>
    <w:rsid w:val="00FE741D"/>
    <w:rsid w:val="01341A89"/>
    <w:rsid w:val="0448F517"/>
    <w:rsid w:val="0480485E"/>
    <w:rsid w:val="08444BD7"/>
    <w:rsid w:val="08825051"/>
    <w:rsid w:val="08E53D24"/>
    <w:rsid w:val="09546AD3"/>
    <w:rsid w:val="09790B2C"/>
    <w:rsid w:val="0A1D6733"/>
    <w:rsid w:val="0A22E59C"/>
    <w:rsid w:val="0B3BB41F"/>
    <w:rsid w:val="0B8E5AE3"/>
    <w:rsid w:val="0BAF2C8A"/>
    <w:rsid w:val="0C32F34E"/>
    <w:rsid w:val="0CDF0621"/>
    <w:rsid w:val="0DC215C4"/>
    <w:rsid w:val="0E067470"/>
    <w:rsid w:val="0F2500E6"/>
    <w:rsid w:val="0FDB5AA7"/>
    <w:rsid w:val="1032A4C9"/>
    <w:rsid w:val="10BACAB6"/>
    <w:rsid w:val="10E9CBB6"/>
    <w:rsid w:val="11227B6B"/>
    <w:rsid w:val="114F3328"/>
    <w:rsid w:val="11836683"/>
    <w:rsid w:val="127058BF"/>
    <w:rsid w:val="12F3B917"/>
    <w:rsid w:val="13180EA2"/>
    <w:rsid w:val="14539D98"/>
    <w:rsid w:val="16D92C8F"/>
    <w:rsid w:val="16ECBD5F"/>
    <w:rsid w:val="17266F2E"/>
    <w:rsid w:val="1838DB20"/>
    <w:rsid w:val="1A351A51"/>
    <w:rsid w:val="1B9C93B7"/>
    <w:rsid w:val="1BEE2AD4"/>
    <w:rsid w:val="1C12E5B1"/>
    <w:rsid w:val="1C1E5868"/>
    <w:rsid w:val="1CF6BEC3"/>
    <w:rsid w:val="1D3254FA"/>
    <w:rsid w:val="1D424645"/>
    <w:rsid w:val="1D45C318"/>
    <w:rsid w:val="1D52F213"/>
    <w:rsid w:val="1D685BF7"/>
    <w:rsid w:val="1DD6DE19"/>
    <w:rsid w:val="1EEA9128"/>
    <w:rsid w:val="20613FFE"/>
    <w:rsid w:val="22B737AE"/>
    <w:rsid w:val="22E2609D"/>
    <w:rsid w:val="246A10D8"/>
    <w:rsid w:val="2478A73F"/>
    <w:rsid w:val="2487B3BE"/>
    <w:rsid w:val="259C5800"/>
    <w:rsid w:val="2612E7E7"/>
    <w:rsid w:val="2688870F"/>
    <w:rsid w:val="26CB97DC"/>
    <w:rsid w:val="2720674C"/>
    <w:rsid w:val="277B5863"/>
    <w:rsid w:val="2802032A"/>
    <w:rsid w:val="28A2C3FE"/>
    <w:rsid w:val="2937067E"/>
    <w:rsid w:val="2A45B340"/>
    <w:rsid w:val="2AC5265A"/>
    <w:rsid w:val="2AC9E46F"/>
    <w:rsid w:val="2BEF17AE"/>
    <w:rsid w:val="2C027E6F"/>
    <w:rsid w:val="2C314E60"/>
    <w:rsid w:val="2E26106E"/>
    <w:rsid w:val="2E6A4FC3"/>
    <w:rsid w:val="2ED0CEAD"/>
    <w:rsid w:val="2ED72965"/>
    <w:rsid w:val="2EF75E25"/>
    <w:rsid w:val="2F250D31"/>
    <w:rsid w:val="2F34376B"/>
    <w:rsid w:val="302800DF"/>
    <w:rsid w:val="310D0895"/>
    <w:rsid w:val="31459E0B"/>
    <w:rsid w:val="316F5CFD"/>
    <w:rsid w:val="3174E822"/>
    <w:rsid w:val="31C06CDF"/>
    <w:rsid w:val="32B0A694"/>
    <w:rsid w:val="33F6105B"/>
    <w:rsid w:val="33F618AC"/>
    <w:rsid w:val="3452AF45"/>
    <w:rsid w:val="34704CA0"/>
    <w:rsid w:val="34928E40"/>
    <w:rsid w:val="352EE920"/>
    <w:rsid w:val="3586C2AD"/>
    <w:rsid w:val="35C825B8"/>
    <w:rsid w:val="373EC8A9"/>
    <w:rsid w:val="377B22EC"/>
    <w:rsid w:val="380C1FB5"/>
    <w:rsid w:val="38B9C80D"/>
    <w:rsid w:val="38C7FAEB"/>
    <w:rsid w:val="38DAA207"/>
    <w:rsid w:val="394E3069"/>
    <w:rsid w:val="39E0B2F6"/>
    <w:rsid w:val="3A260F33"/>
    <w:rsid w:val="3BCB2752"/>
    <w:rsid w:val="3C73C117"/>
    <w:rsid w:val="3C89982B"/>
    <w:rsid w:val="3CC85041"/>
    <w:rsid w:val="3D391240"/>
    <w:rsid w:val="3DAC018C"/>
    <w:rsid w:val="3DC03C17"/>
    <w:rsid w:val="3DDBBA19"/>
    <w:rsid w:val="3E4FF1D3"/>
    <w:rsid w:val="3E5972DA"/>
    <w:rsid w:val="3ED9CA06"/>
    <w:rsid w:val="3F23BD79"/>
    <w:rsid w:val="40BCB6AC"/>
    <w:rsid w:val="419B1628"/>
    <w:rsid w:val="41A4EC30"/>
    <w:rsid w:val="41D760D3"/>
    <w:rsid w:val="424E7904"/>
    <w:rsid w:val="4272C495"/>
    <w:rsid w:val="429A5DDB"/>
    <w:rsid w:val="42C0918D"/>
    <w:rsid w:val="4301BE7E"/>
    <w:rsid w:val="43753DB5"/>
    <w:rsid w:val="458DD724"/>
    <w:rsid w:val="47126F73"/>
    <w:rsid w:val="472EF852"/>
    <w:rsid w:val="47594A5E"/>
    <w:rsid w:val="479876C0"/>
    <w:rsid w:val="48A72BAA"/>
    <w:rsid w:val="48D437EA"/>
    <w:rsid w:val="49DC9FA7"/>
    <w:rsid w:val="49FE05DA"/>
    <w:rsid w:val="4A1A4EE9"/>
    <w:rsid w:val="4A34B5BF"/>
    <w:rsid w:val="4A4D1B2A"/>
    <w:rsid w:val="4A99A117"/>
    <w:rsid w:val="4AC6CA82"/>
    <w:rsid w:val="4AE475D8"/>
    <w:rsid w:val="4B354E19"/>
    <w:rsid w:val="4BF02BCE"/>
    <w:rsid w:val="4C540B8A"/>
    <w:rsid w:val="4CCA36E0"/>
    <w:rsid w:val="4D4E530B"/>
    <w:rsid w:val="4D7CBE1E"/>
    <w:rsid w:val="4D88274B"/>
    <w:rsid w:val="4E09A97F"/>
    <w:rsid w:val="4E9EA59D"/>
    <w:rsid w:val="4FED7E39"/>
    <w:rsid w:val="503B95B8"/>
    <w:rsid w:val="51385752"/>
    <w:rsid w:val="5198C67C"/>
    <w:rsid w:val="51E2702D"/>
    <w:rsid w:val="52943182"/>
    <w:rsid w:val="52EE7321"/>
    <w:rsid w:val="53429B87"/>
    <w:rsid w:val="53C94477"/>
    <w:rsid w:val="5422A364"/>
    <w:rsid w:val="5474B9A3"/>
    <w:rsid w:val="54969BDF"/>
    <w:rsid w:val="54D9ADEF"/>
    <w:rsid w:val="558922AC"/>
    <w:rsid w:val="5590D35D"/>
    <w:rsid w:val="560CDCCD"/>
    <w:rsid w:val="567F964B"/>
    <w:rsid w:val="569A8368"/>
    <w:rsid w:val="56D5631E"/>
    <w:rsid w:val="581294BB"/>
    <w:rsid w:val="585E3D54"/>
    <w:rsid w:val="58AAADB2"/>
    <w:rsid w:val="5AD4AD0F"/>
    <w:rsid w:val="5AFAD855"/>
    <w:rsid w:val="5B20C731"/>
    <w:rsid w:val="5B8E66F8"/>
    <w:rsid w:val="5BE7935B"/>
    <w:rsid w:val="5C2CD14F"/>
    <w:rsid w:val="5CC5C7C2"/>
    <w:rsid w:val="5CC6AB46"/>
    <w:rsid w:val="5CE68528"/>
    <w:rsid w:val="5EF3DD4A"/>
    <w:rsid w:val="5F5DF171"/>
    <w:rsid w:val="61CC0D7E"/>
    <w:rsid w:val="61DF644A"/>
    <w:rsid w:val="62D2D83E"/>
    <w:rsid w:val="62DE9163"/>
    <w:rsid w:val="658FD7F0"/>
    <w:rsid w:val="66188B90"/>
    <w:rsid w:val="666F80D6"/>
    <w:rsid w:val="66881203"/>
    <w:rsid w:val="6708F4C3"/>
    <w:rsid w:val="67AAD8AB"/>
    <w:rsid w:val="67EB2FAE"/>
    <w:rsid w:val="68E3BE31"/>
    <w:rsid w:val="69290695"/>
    <w:rsid w:val="6944E899"/>
    <w:rsid w:val="694BF451"/>
    <w:rsid w:val="6992A7DB"/>
    <w:rsid w:val="6A3A3336"/>
    <w:rsid w:val="6AC0A2F3"/>
    <w:rsid w:val="6BC7F8CD"/>
    <w:rsid w:val="6C07A810"/>
    <w:rsid w:val="6C453BCE"/>
    <w:rsid w:val="6C5050FC"/>
    <w:rsid w:val="6C5F4639"/>
    <w:rsid w:val="6C6A6FD5"/>
    <w:rsid w:val="6D40183B"/>
    <w:rsid w:val="6D5B8EB6"/>
    <w:rsid w:val="6D827C52"/>
    <w:rsid w:val="6F08CB19"/>
    <w:rsid w:val="6F95FEE8"/>
    <w:rsid w:val="6FB585C7"/>
    <w:rsid w:val="6FBDDADA"/>
    <w:rsid w:val="7002867F"/>
    <w:rsid w:val="7219B7AA"/>
    <w:rsid w:val="72B52619"/>
    <w:rsid w:val="73B2A4F0"/>
    <w:rsid w:val="744E1936"/>
    <w:rsid w:val="745D235E"/>
    <w:rsid w:val="751D041D"/>
    <w:rsid w:val="75363C7C"/>
    <w:rsid w:val="7546CDCC"/>
    <w:rsid w:val="756E114C"/>
    <w:rsid w:val="75D36854"/>
    <w:rsid w:val="7659A19E"/>
    <w:rsid w:val="76D17530"/>
    <w:rsid w:val="77D963C2"/>
    <w:rsid w:val="78033921"/>
    <w:rsid w:val="7882152A"/>
    <w:rsid w:val="789DFA11"/>
    <w:rsid w:val="7A825BCA"/>
    <w:rsid w:val="7A9E336D"/>
    <w:rsid w:val="7A9EFDEF"/>
    <w:rsid w:val="7AFF815B"/>
    <w:rsid w:val="7B27A98D"/>
    <w:rsid w:val="7C0C4797"/>
    <w:rsid w:val="7D2DFC5F"/>
    <w:rsid w:val="7D5111CE"/>
    <w:rsid w:val="7D748E0A"/>
    <w:rsid w:val="7E4F212A"/>
    <w:rsid w:val="7E5FF53A"/>
    <w:rsid w:val="7E863DDA"/>
    <w:rsid w:val="7E9BF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173EABB8"/>
  <w15:chartTrackingRefBased/>
  <w15:docId w15:val="{2E2909E7-2B3F-D247-8D65-130C70F5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A12F6B"/>
    <w:rPr>
      <w:rFonts w:eastAsia="MS Mincho"/>
      <w:szCs w:val="24"/>
      <w:lang w:val="en-US" w:eastAsia="en-US"/>
    </w:rPr>
  </w:style>
  <w:style w:type="paragraph" w:styleId="Heading1">
    <w:name w:val="heading 1"/>
    <w:aliases w:val="The Key heading"/>
    <w:basedOn w:val="Normal"/>
    <w:next w:val="Normal"/>
    <w:link w:val="Heading1Char"/>
    <w:uiPriority w:val="9"/>
    <w:rsid w:val="00850499"/>
    <w:pPr>
      <w:spacing w:after="240"/>
      <w:outlineLvl w:val="0"/>
    </w:pPr>
    <w:rPr>
      <w:rFonts w:eastAsia="Calibri" w:cs="Arial"/>
      <w:b/>
      <w:color w:val="008FE1"/>
      <w:sz w:val="60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rsid w:val="004B3C9A"/>
    <w:pPr>
      <w:keepNext/>
      <w:keepLines/>
      <w:spacing w:before="200"/>
      <w:outlineLvl w:val="2"/>
    </w:pPr>
    <w:rPr>
      <w:rFonts w:ascii="Calibri" w:hAnsi="Calibri" w:eastAsia="MS Gothic"/>
      <w:b/>
      <w:bCs/>
      <w:color w:val="4F81BD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The Key heading Char"/>
    <w:link w:val="Heading1"/>
    <w:uiPriority w:val="9"/>
    <w:rsid w:val="00850499"/>
    <w:rPr>
      <w:rFonts w:eastAsia="Calibri" w:cs="Arial"/>
      <w:b/>
      <w:color w:val="008FE1"/>
      <w:sz w:val="60"/>
      <w:szCs w:val="36"/>
      <w:lang w:eastAsia="en-US"/>
    </w:rPr>
  </w:style>
  <w:style w:type="character" w:styleId="Heading3Char" w:customStyle="1">
    <w:name w:val="Heading 3 Char"/>
    <w:link w:val="Heading3"/>
    <w:uiPriority w:val="9"/>
    <w:rsid w:val="004B3C9A"/>
    <w:rPr>
      <w:rFonts w:ascii="Calibri" w:hAnsi="Calibri" w:eastAsia="MS Gothic" w:cs="Times New Roman"/>
      <w:b/>
      <w:bCs/>
      <w:color w:val="4F81BD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569D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color="auto" w:sz="0" w:space="0" w:frame="1"/>
    </w:rPr>
  </w:style>
  <w:style w:type="character" w:styleId="FooterChar" w:customStyle="1">
    <w:name w:val="Footer Char"/>
    <w:link w:val="Footer"/>
    <w:uiPriority w:val="99"/>
    <w:rsid w:val="006F569D"/>
    <w:rPr>
      <w:rFonts w:ascii="Arial" w:hAnsi="Arial" w:eastAsia="Times New Roman" w:cs="Arial"/>
      <w:color w:val="808080"/>
      <w:sz w:val="16"/>
      <w:szCs w:val="16"/>
      <w:bdr w:val="none" w:color="auto" w:sz="0" w:space="0" w:frame="1"/>
      <w:shd w:val="clear" w:color="auto" w:fill="FFFFFF"/>
      <w:lang w:val="en-US"/>
    </w:rPr>
  </w:style>
  <w:style w:type="character" w:styleId="Hyperlink">
    <w:name w:val="Hyperlink"/>
    <w:uiPriority w:val="99"/>
    <w:unhideWhenUsed/>
    <w:qFormat/>
    <w:rsid w:val="00235450"/>
    <w:rPr>
      <w:color w:val="0072CC"/>
      <w:u w:val="single"/>
    </w:rPr>
  </w:style>
  <w:style w:type="paragraph" w:styleId="1bodycopy" w:customStyle="1">
    <w:name w:val="1 body copy"/>
    <w:basedOn w:val="Normal"/>
    <w:link w:val="1bodycopyChar"/>
    <w:qFormat/>
    <w:rsid w:val="00235450"/>
    <w:pPr>
      <w:spacing w:after="120"/>
      <w:ind w:right="284"/>
    </w:pPr>
  </w:style>
  <w:style w:type="paragraph" w:styleId="3Bulletedcopypink" w:customStyle="1">
    <w:name w:val="3 Bulleted copy pink &gt;"/>
    <w:basedOn w:val="1bodycopy"/>
    <w:qFormat/>
    <w:rsid w:val="00B902A8"/>
    <w:pPr>
      <w:numPr>
        <w:numId w:val="32"/>
      </w:numPr>
    </w:pPr>
    <w:rPr>
      <w:rFonts w:cs="Arial"/>
      <w:szCs w:val="20"/>
    </w:rPr>
  </w:style>
  <w:style w:type="paragraph" w:styleId="2Subheadpink" w:customStyle="1">
    <w:name w:val="2 Subhead pink"/>
    <w:next w:val="1bodycopy"/>
    <w:qFormat/>
    <w:rsid w:val="00B902A8"/>
    <w:pPr>
      <w:spacing w:before="360" w:after="120" w:line="259" w:lineRule="auto"/>
    </w:pPr>
    <w:rPr>
      <w:rFonts w:eastAsia="MS Mincho" w:cs="Arial"/>
      <w:b/>
      <w:color w:val="008FE1"/>
      <w:sz w:val="32"/>
      <w:szCs w:val="32"/>
      <w:lang w:val="en-US" w:eastAsia="en-US"/>
    </w:rPr>
  </w:style>
  <w:style w:type="paragraph" w:styleId="SlugTheKey" w:customStyle="1">
    <w:name w:val="Slug The Key"/>
    <w:next w:val="Normal"/>
    <w:qFormat/>
    <w:rsid w:val="00235450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styleId="5TheKeyheading1" w:customStyle="1">
    <w:name w:val="5 The Key heading 1"/>
    <w:basedOn w:val="Heading1"/>
    <w:next w:val="Normal"/>
    <w:rsid w:val="00850499"/>
  </w:style>
  <w:style w:type="paragraph" w:styleId="TKheadingpink" w:customStyle="1">
    <w:name w:val="TK heading pink"/>
    <w:next w:val="1bodycopy"/>
    <w:rsid w:val="00850499"/>
    <w:pPr>
      <w:suppressAutoHyphens/>
      <w:spacing w:after="480"/>
    </w:pPr>
    <w:rPr>
      <w:rFonts w:eastAsia="MS Mincho"/>
      <w:b/>
      <w:color w:val="008FE1"/>
      <w:sz w:val="60"/>
      <w:szCs w:val="24"/>
      <w:lang w:val="en-US" w:eastAsia="en-US"/>
    </w:rPr>
  </w:style>
  <w:style w:type="paragraph" w:styleId="8DONTsbullet" w:customStyle="1">
    <w:name w:val="8 DON'Ts bullet"/>
    <w:basedOn w:val="3Bulletedcopypink"/>
    <w:qFormat/>
    <w:rsid w:val="00B902A8"/>
    <w:pPr>
      <w:numPr>
        <w:numId w:val="35"/>
      </w:numPr>
      <w:suppressAutoHyphens/>
    </w:pPr>
    <w:rPr>
      <w:b/>
      <w:sz w:val="24"/>
    </w:rPr>
  </w:style>
  <w:style w:type="paragraph" w:styleId="7DOsbullet" w:customStyle="1">
    <w:name w:val="7 DOs bullet"/>
    <w:basedOn w:val="3Bulletedcopypink"/>
    <w:qFormat/>
    <w:rsid w:val="00B902A8"/>
    <w:pPr>
      <w:numPr>
        <w:numId w:val="34"/>
      </w:numPr>
    </w:pPr>
    <w:rPr>
      <w:b/>
      <w:sz w:val="24"/>
    </w:rPr>
  </w:style>
  <w:style w:type="paragraph" w:styleId="4Bulletedcopyblue" w:customStyle="1">
    <w:name w:val="4 Bulleted copy blue"/>
    <w:basedOn w:val="3Bulletedcopypink"/>
    <w:qFormat/>
    <w:rsid w:val="000E670A"/>
    <w:pPr>
      <w:numPr>
        <w:numId w:val="33"/>
      </w:numPr>
    </w:pPr>
  </w:style>
  <w:style w:type="paragraph" w:styleId="9Boxheading" w:customStyle="1">
    <w:name w:val="9 Box heading"/>
    <w:basedOn w:val="Normal"/>
    <w:qFormat/>
    <w:rsid w:val="00235450"/>
    <w:pPr>
      <w:spacing w:after="120"/>
    </w:pPr>
    <w:rPr>
      <w:b/>
      <w:color w:val="12263F"/>
      <w:sz w:val="24"/>
    </w:rPr>
  </w:style>
  <w:style w:type="paragraph" w:styleId="9Secondbullet" w:customStyle="1">
    <w:name w:val="9 Second bullet"/>
    <w:basedOn w:val="1bodycopy"/>
    <w:link w:val="9SecondbulletChar"/>
    <w:qFormat/>
    <w:rsid w:val="00235450"/>
    <w:pPr>
      <w:numPr>
        <w:numId w:val="28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styleId="1bodycopyChar" w:customStyle="1">
    <w:name w:val="1 body copy Char"/>
    <w:link w:val="1bodycopy"/>
    <w:rsid w:val="00235450"/>
    <w:rPr>
      <w:rFonts w:eastAsia="MS Mincho"/>
      <w:sz w:val="22"/>
      <w:szCs w:val="24"/>
      <w:lang w:val="en-US" w:eastAsia="en-US"/>
    </w:rPr>
  </w:style>
  <w:style w:type="character" w:styleId="9SecondbulletChar" w:customStyle="1">
    <w:name w:val="9 Second bullet Char"/>
    <w:link w:val="9Secondbullet"/>
    <w:rsid w:val="00235450"/>
    <w:rPr>
      <w:rFonts w:eastAsia="MS Mincho"/>
      <w:sz w:val="22"/>
      <w:szCs w:val="24"/>
      <w:lang w:val="en-US" w:eastAsia="en-US"/>
    </w:rPr>
  </w:style>
  <w:style w:type="character" w:styleId="BalloonTextChar" w:customStyle="1">
    <w:name w:val="Balloon Text Char"/>
    <w:link w:val="BalloonText"/>
    <w:uiPriority w:val="99"/>
    <w:semiHidden/>
    <w:rsid w:val="00F82220"/>
    <w:rPr>
      <w:rFonts w:ascii="Segoe UI" w:hAnsi="Segoe UI" w:eastAsia="MS Mincho" w:cs="Segoe UI"/>
      <w:sz w:val="18"/>
      <w:szCs w:val="18"/>
      <w:lang w:val="en-US"/>
    </w:rPr>
  </w:style>
  <w:style w:type="character" w:styleId="Strong">
    <w:name w:val="Strong"/>
    <w:uiPriority w:val="22"/>
    <w:qFormat/>
    <w:rsid w:val="00026691"/>
    <w:rPr>
      <w:rFonts w:ascii="Arial" w:hAnsi="Arial"/>
      <w:b/>
      <w:bCs/>
      <w:sz w:val="22"/>
    </w:rPr>
  </w:style>
  <w:style w:type="paragraph" w:styleId="TKbodycopy" w:customStyle="1">
    <w:name w:val="TK body copy"/>
    <w:basedOn w:val="Normal"/>
    <w:link w:val="TKbodycopyChar"/>
    <w:rsid w:val="003F6230"/>
    <w:pPr>
      <w:spacing w:after="120"/>
      <w:ind w:right="284"/>
    </w:pPr>
  </w:style>
  <w:style w:type="character" w:styleId="TKbodycopyChar" w:customStyle="1">
    <w:name w:val="TK body copy Char"/>
    <w:link w:val="TKbodycopy"/>
    <w:rsid w:val="003F6230"/>
    <w:rPr>
      <w:rFonts w:eastAsia="MS Mincho"/>
      <w:szCs w:val="24"/>
      <w:lang w:val="en-US" w:eastAsia="en-US"/>
    </w:rPr>
  </w:style>
  <w:style w:type="paragraph" w:styleId="Text" w:customStyle="1">
    <w:name w:val="Text"/>
    <w:basedOn w:val="BodyText"/>
    <w:link w:val="TextChar"/>
    <w:rsid w:val="003F6230"/>
    <w:rPr>
      <w:rFonts w:cs="Arial"/>
      <w:szCs w:val="20"/>
    </w:rPr>
  </w:style>
  <w:style w:type="character" w:styleId="TextChar" w:customStyle="1">
    <w:name w:val="Text Char"/>
    <w:link w:val="Text"/>
    <w:rsid w:val="003F6230"/>
    <w:rPr>
      <w:rFonts w:eastAsia="MS Mincho" w:cs="Arial"/>
      <w:lang w:val="en-US" w:eastAsia="en-US"/>
    </w:rPr>
  </w:style>
  <w:style w:type="paragraph" w:styleId="9TableHeading" w:customStyle="1">
    <w:name w:val="9 Table Heading"/>
    <w:basedOn w:val="Text"/>
    <w:link w:val="9TableHeadingChar"/>
    <w:qFormat/>
    <w:rsid w:val="003F6230"/>
    <w:pPr>
      <w:spacing w:after="0"/>
    </w:pPr>
    <w:rPr>
      <w:color w:val="FFFFFF"/>
    </w:rPr>
  </w:style>
  <w:style w:type="character" w:styleId="9TableHeadingChar" w:customStyle="1">
    <w:name w:val="9 Table Heading Char"/>
    <w:link w:val="9TableHeading"/>
    <w:rsid w:val="003F6230"/>
    <w:rPr>
      <w:rFonts w:eastAsia="MS Mincho" w:cs="Arial"/>
      <w:color w:val="FFFFFF"/>
      <w:lang w:val="en-US" w:eastAsia="en-US"/>
    </w:rPr>
  </w:style>
  <w:style w:type="paragraph" w:styleId="Bodycopyitalic" w:customStyle="1">
    <w:name w:val="Body copy italic"/>
    <w:basedOn w:val="TKbodycopy"/>
    <w:qFormat/>
    <w:rsid w:val="003F6230"/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  <w:pPr>
      <w:spacing w:after="120"/>
    </w:pPr>
  </w:style>
  <w:style w:type="character" w:styleId="BodyTextChar" w:customStyle="1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DC28D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Heading" w:customStyle="1">
    <w:name w:val="TableHeading"/>
    <w:basedOn w:val="Text"/>
    <w:link w:val="TableHeadingChar"/>
    <w:rsid w:val="00805A94"/>
    <w:pPr>
      <w:spacing w:after="0"/>
    </w:pPr>
    <w:rPr>
      <w:color w:val="FFFFFF"/>
    </w:rPr>
  </w:style>
  <w:style w:type="character" w:styleId="TableHeadingChar" w:customStyle="1">
    <w:name w:val="TableHeading Char"/>
    <w:link w:val="TableHeading"/>
    <w:rsid w:val="00805A94"/>
    <w:rPr>
      <w:rFonts w:eastAsia="MS Mincho" w:cs="Arial"/>
      <w:color w:val="FFFFFF"/>
      <w:lang w:val="en-US" w:eastAsia="en-US"/>
    </w:rPr>
  </w:style>
  <w:style w:type="table" w:styleId="TheKeytable" w:customStyle="1">
    <w:name w:val="The Key table"/>
    <w:basedOn w:val="TableNormal"/>
    <w:uiPriority w:val="99"/>
    <w:rsid w:val="00026691"/>
    <w:tblPr>
      <w:tblBorders>
        <w:top w:val="single" w:color="B9B9B9" w:sz="4" w:space="0"/>
        <w:left w:val="single" w:color="B9B9B9" w:sz="4" w:space="0"/>
        <w:bottom w:val="single" w:color="B9B9B9" w:sz="4" w:space="0"/>
        <w:right w:val="single" w:color="B9B9B9" w:sz="4" w:space="0"/>
        <w:insideH w:val="single" w:color="B9B9B9" w:sz="4" w:space="0"/>
        <w:insideV w:val="single" w:color="B9B9B9" w:sz="4" w:space="0"/>
      </w:tblBorders>
    </w:tbl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color="F8F8F8" w:sz="8" w:space="0"/>
          <w:tl2br w:val="nil"/>
          <w:tr2bl w:val="nil"/>
        </w:tcBorders>
        <w:shd w:val="clear" w:color="auto" w:fill="12263F"/>
      </w:tcPr>
    </w:tblStylePr>
  </w:style>
  <w:style w:type="table" w:styleId="Style1" w:customStyle="1">
    <w:name w:val="Style1"/>
    <w:basedOn w:val="TheKeytable"/>
    <w:uiPriority w:val="99"/>
    <w:rsid w:val="002E16E7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single" w:color="F8F8F8" w:sz="8" w:space="0"/>
          <w:left w:val="single" w:color="F8F8F8" w:sz="8" w:space="0"/>
          <w:bottom w:val="single" w:color="F8F8F8" w:sz="8" w:space="0"/>
          <w:right w:val="single" w:color="F8F8F8" w:sz="8" w:space="0"/>
          <w:insideH w:val="nil"/>
          <w:insideV w:val="single" w:color="F8F8F8" w:sz="8" w:space="0"/>
          <w:tl2br w:val="nil"/>
          <w:tr2bl w:val="nil"/>
        </w:tcBorders>
        <w:shd w:val="clear" w:color="auto" w:fill="FF1F64"/>
      </w:tcPr>
    </w:tblStylePr>
  </w:style>
  <w:style w:type="paragraph" w:styleId="Tablecopy" w:customStyle="1">
    <w:name w:val="Table copy"/>
    <w:basedOn w:val="1bodycopy"/>
    <w:rsid w:val="00026691"/>
    <w:rPr>
      <w:szCs w:val="20"/>
    </w:rPr>
  </w:style>
  <w:style w:type="paragraph" w:styleId="5Abstract" w:customStyle="1">
    <w:name w:val="5 Abstract"/>
    <w:qFormat/>
    <w:rsid w:val="006C3C03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styleId="4Heading1" w:customStyle="1">
    <w:name w:val="4 Heading 1"/>
    <w:basedOn w:val="Heading1"/>
    <w:next w:val="5Abstract"/>
    <w:qFormat/>
    <w:rsid w:val="00B902A8"/>
    <w:pPr>
      <w:spacing w:after="480"/>
    </w:pPr>
  </w:style>
  <w:style w:type="numbering" w:styleId="CurrentList1" w:customStyle="1">
    <w:name w:val="Current List1"/>
    <w:uiPriority w:val="99"/>
    <w:rsid w:val="000E670A"/>
    <w:pPr>
      <w:numPr>
        <w:numId w:val="37"/>
      </w:numPr>
    </w:pPr>
  </w:style>
  <w:style w:type="paragraph" w:styleId="3Bulletedcopyblue" w:customStyle="1">
    <w:name w:val="3 Bulleted copy blue"/>
    <w:basedOn w:val="Bodycopyitalic"/>
    <w:rsid w:val="00863C5E"/>
    <w:pPr>
      <w:numPr>
        <w:numId w:val="39"/>
      </w:numPr>
    </w:pPr>
    <w:rPr>
      <w:i w:val="0"/>
      <w:iCs/>
    </w:rPr>
  </w:style>
  <w:style w:type="character" w:styleId="1bodycopyTheKeyChar" w:customStyle="1">
    <w:name w:val="1 body copy The Key Char"/>
    <w:link w:val="1bodycopyTheKey"/>
    <w:rsid w:val="0030213B"/>
    <w:rPr>
      <w:rFonts w:eastAsia="MS Mincho"/>
      <w:szCs w:val="24"/>
      <w:lang w:val="en-US" w:eastAsia="en-US"/>
    </w:rPr>
  </w:style>
  <w:style w:type="paragraph" w:styleId="1bodycopyTheKey" w:customStyle="1">
    <w:name w:val="1 body copy The Key"/>
    <w:basedOn w:val="Normal"/>
    <w:link w:val="1bodycopyTheKeyChar"/>
    <w:qFormat/>
    <w:rsid w:val="0030213B"/>
    <w:pPr>
      <w:spacing w:after="120"/>
    </w:pPr>
  </w:style>
  <w:style w:type="paragraph" w:styleId="Heading" w:customStyle="1">
    <w:name w:val="Heading"/>
    <w:basedOn w:val="BodyText"/>
    <w:link w:val="HeadingChar"/>
    <w:autoRedefine/>
    <w:qFormat/>
    <w:rsid w:val="00960DEC"/>
    <w:rPr>
      <w:rFonts w:eastAsia="Calibri" w:cs="Arial"/>
      <w:b/>
      <w:color w:val="7F7F7F" w:themeColor="text1" w:themeTint="80"/>
      <w:sz w:val="60"/>
      <w:szCs w:val="36"/>
      <w:lang w:val="en-GB"/>
    </w:rPr>
  </w:style>
  <w:style w:type="character" w:styleId="HeadingChar" w:customStyle="1">
    <w:name w:val="Heading Char"/>
    <w:link w:val="Heading"/>
    <w:rsid w:val="00960DEC"/>
    <w:rPr>
      <w:rFonts w:eastAsia="Calibri" w:cs="Arial"/>
      <w:b/>
      <w:color w:val="7F7F7F" w:themeColor="text1" w:themeTint="80"/>
      <w:sz w:val="60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emf" Id="rId8" /><Relationship Type="http://schemas.openxmlformats.org/officeDocument/2006/relationships/footer" Target="footer2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ntTable" Target="fontTable.xml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hyperlink" Target="http://www.governorhub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mran/Downloads/GHK-Cheat-Sheet-template-202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D68E1DAB75C044B16AE97D2B5F85E4" ma:contentTypeVersion="11" ma:contentTypeDescription="Create a new document." ma:contentTypeScope="" ma:versionID="395ae2d9345efdd1191172f75dba8a5b">
  <xsd:schema xmlns:xsd="http://www.w3.org/2001/XMLSchema" xmlns:xs="http://www.w3.org/2001/XMLSchema" xmlns:p="http://schemas.microsoft.com/office/2006/metadata/properties" xmlns:ns2="bd438e85-38f1-41f1-b431-b443688e11bf" xmlns:ns3="e37a9857-743d-4557-91e3-ce7f29631df6" targetNamespace="http://schemas.microsoft.com/office/2006/metadata/properties" ma:root="true" ma:fieldsID="f4f174dcc753ae3ceff666454c11dbf1" ns2:_="" ns3:_="">
    <xsd:import namespace="bd438e85-38f1-41f1-b431-b443688e11bf"/>
    <xsd:import namespace="e37a9857-743d-4557-91e3-ce7f29631d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38e85-38f1-41f1-b431-b443688e11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5882e00-4ce1-4a2c-81be-d70811d94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a9857-743d-4557-91e3-ce7f29631df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e59774ae-2960-474a-8445-bca809c54e02}" ma:internalName="TaxCatchAll" ma:showField="CatchAllData" ma:web="e37a9857-743d-4557-91e3-ce7f29631d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7a9857-743d-4557-91e3-ce7f29631df6" xsi:nil="true"/>
    <lcf76f155ced4ddcb4097134ff3c332f xmlns="bd438e85-38f1-41f1-b431-b443688e11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2871F6-FBBD-481E-AF8F-3AE5A84FD0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AC7626-1086-4696-B079-47DA733141F8}"/>
</file>

<file path=customXml/itemProps3.xml><?xml version="1.0" encoding="utf-8"?>
<ds:datastoreItem xmlns:ds="http://schemas.openxmlformats.org/officeDocument/2006/customXml" ds:itemID="{A76A17E5-CD3C-4114-A4CB-1D0368E8291D}"/>
</file>

<file path=customXml/itemProps4.xml><?xml version="1.0" encoding="utf-8"?>
<ds:datastoreItem xmlns:ds="http://schemas.openxmlformats.org/officeDocument/2006/customXml" ds:itemID="{5A11150E-988B-40CA-BB40-55C1D30D2AB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GHK-Cheat-Sheet-template-2023.dot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Emily Fraser</cp:lastModifiedBy>
  <cp:revision>9</cp:revision>
  <cp:lastPrinted>2018-10-02T14:43:00Z</cp:lastPrinted>
  <dcterms:created xsi:type="dcterms:W3CDTF">2024-09-10T11:51:00Z</dcterms:created>
  <dcterms:modified xsi:type="dcterms:W3CDTF">2025-07-08T10:06:30Z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0x010100C7D68E1DAB75C044B16AE97D2B5F85E4</vt:lpwstr>
  </property>
  <property fmtid="{D5CDD505-2E9C-101B-9397-08002B2CF9AE}" pid="3" name="MediaServiceImageTags">
    <vt:lpwstr/>
  </property>
</Properties>
</file>